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RPr="00002CF1" w14:paraId="450C8CE5" w14:textId="77777777" w:rsidTr="005D5BF5">
        <w:trPr>
          <w:cnfStyle w:val="100000000000" w:firstRow="1" w:lastRow="0" w:firstColumn="0" w:lastColumn="0" w:oddVBand="0" w:evenVBand="0" w:oddHBand="0" w:evenHBand="0" w:firstRowFirstColumn="0" w:firstRowLastColumn="0" w:lastRowFirstColumn="0" w:lastRowLastColumn="0"/>
        </w:trPr>
        <w:tc>
          <w:tcPr>
            <w:tcW w:w="5000" w:type="pct"/>
          </w:tcPr>
          <w:p w14:paraId="245752B4" w14:textId="77777777" w:rsidR="005D5BF5" w:rsidRPr="00002CF1" w:rsidRDefault="005D5BF5">
            <w:pPr>
              <w:pStyle w:val="Tabelomrde"/>
              <w:rPr>
                <w:noProof/>
                <w:lang w:val="da-DK"/>
              </w:rPr>
            </w:pPr>
          </w:p>
        </w:tc>
      </w:tr>
      <w:tr w:rsidR="005D5BF5" w:rsidRPr="00002CF1" w14:paraId="6ADF6308" w14:textId="77777777" w:rsidTr="008F3B2F">
        <w:tc>
          <w:tcPr>
            <w:tcW w:w="5000" w:type="pct"/>
            <w:shd w:val="clear" w:color="auto" w:fill="92D050"/>
          </w:tcPr>
          <w:p w14:paraId="0D860E4D" w14:textId="77777777" w:rsidR="005D5BF5" w:rsidRPr="00002CF1" w:rsidRDefault="008F3B2F" w:rsidP="008F3B2F">
            <w:pPr>
              <w:pStyle w:val="Titel"/>
              <w:rPr>
                <w:noProof/>
                <w:lang w:val="da-DK"/>
              </w:rPr>
            </w:pPr>
            <w:r>
              <w:rPr>
                <w:noProof/>
                <w:lang w:val="da-DK"/>
              </w:rPr>
              <w:t>Nyhedsbrev september 2017</w:t>
            </w:r>
          </w:p>
        </w:tc>
      </w:tr>
      <w:tr w:rsidR="005D5BF5" w:rsidRPr="00002CF1" w14:paraId="3ACC0293" w14:textId="77777777" w:rsidTr="005D5BF5">
        <w:trPr>
          <w:cnfStyle w:val="010000000000" w:firstRow="0" w:lastRow="1" w:firstColumn="0" w:lastColumn="0" w:oddVBand="0" w:evenVBand="0" w:oddHBand="0" w:evenHBand="0" w:firstRowFirstColumn="0" w:firstRowLastColumn="0" w:lastRowFirstColumn="0" w:lastRowLastColumn="0"/>
        </w:trPr>
        <w:tc>
          <w:tcPr>
            <w:tcW w:w="5000" w:type="pct"/>
          </w:tcPr>
          <w:p w14:paraId="16E7198D" w14:textId="77777777" w:rsidR="005D5BF5" w:rsidRPr="00002CF1" w:rsidRDefault="005D5BF5">
            <w:pPr>
              <w:pStyle w:val="Tabelomrde"/>
              <w:rPr>
                <w:noProof/>
                <w:lang w:val="da-DK"/>
              </w:rPr>
            </w:pPr>
          </w:p>
        </w:tc>
      </w:tr>
    </w:tbl>
    <w:p w14:paraId="3F8B9EC3" w14:textId="77777777" w:rsidR="005D5BF5" w:rsidRPr="008F3B2F" w:rsidRDefault="001A56D6">
      <w:pPr>
        <w:pStyle w:val="Organisation"/>
        <w:rPr>
          <w:noProof/>
          <w:color w:val="92D050"/>
          <w:lang w:val="da-DK"/>
        </w:rPr>
      </w:pPr>
      <w:r w:rsidRPr="008F3B2F">
        <w:rPr>
          <w:noProof/>
          <w:color w:val="92D050"/>
          <w:lang w:val="da-DK" w:eastAsia="da-DK"/>
        </w:rPr>
        <mc:AlternateContent>
          <mc:Choice Requires="wps">
            <w:drawing>
              <wp:anchor distT="0" distB="0" distL="114300" distR="114300" simplePos="0" relativeHeight="251659264" behindDoc="0" locked="0" layoutInCell="1" allowOverlap="0" wp14:anchorId="7894B0A1" wp14:editId="7B48FB42">
                <wp:simplePos x="0" y="0"/>
                <wp:positionH relativeFrom="page">
                  <wp:posOffset>5207635</wp:posOffset>
                </wp:positionH>
                <wp:positionV relativeFrom="margin">
                  <wp:posOffset>-179070</wp:posOffset>
                </wp:positionV>
                <wp:extent cx="2217420" cy="8575675"/>
                <wp:effectExtent l="0" t="0" r="5715" b="0"/>
                <wp:wrapSquare wrapText="left"/>
                <wp:docPr id="5" name="Tekstboks 5" descr="Newsletter sidebar 1"/>
                <wp:cNvGraphicFramePr/>
                <a:graphic xmlns:a="http://schemas.openxmlformats.org/drawingml/2006/main">
                  <a:graphicData uri="http://schemas.microsoft.com/office/word/2010/wordprocessingShape">
                    <wps:wsp>
                      <wps:cNvSpPr txBox="1"/>
                      <wps:spPr>
                        <a:xfrm>
                          <a:off x="0" y="0"/>
                          <a:ext cx="2217420" cy="8575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E6B6D" w14:textId="77777777" w:rsidR="001A56D6" w:rsidRDefault="00002CF1" w:rsidP="001A56D6">
                            <w:pPr>
                              <w:pStyle w:val="Overskrift1"/>
                              <w:rPr>
                                <w:color w:val="92D050"/>
                                <w:lang w:val="da-DK"/>
                              </w:rPr>
                            </w:pPr>
                            <w:r w:rsidRPr="008F3B2F">
                              <w:rPr>
                                <w:color w:val="92D050"/>
                                <w:lang w:val="da-DK"/>
                              </w:rPr>
                              <w:t>Kommende begivenheder</w:t>
                            </w:r>
                          </w:p>
                          <w:sdt>
                            <w:sdtPr>
                              <w:rPr>
                                <w:color w:val="E86360" w:themeColor="accent6"/>
                                <w:lang w:val="da-DK"/>
                              </w:rPr>
                              <w:id w:val="970789610"/>
                              <w:placeholder>
                                <w:docPart w:val="D458E9E12C2B4BD2A07B8AAFE20EAB8E"/>
                              </w:placeholder>
                              <w:date w:fullDate="2017-09-06T00:00:00Z">
                                <w:dateFormat w:val="dd-MM-yyyy"/>
                                <w:lid w:val="da-DK"/>
                                <w:storeMappedDataAs w:val="dateTime"/>
                                <w:calendar w:val="gregorian"/>
                              </w:date>
                            </w:sdtPr>
                            <w:sdtEndPr/>
                            <w:sdtContent>
                              <w:p w14:paraId="44CC14F5" w14:textId="77777777" w:rsidR="00D40EA0" w:rsidRPr="008236E3" w:rsidRDefault="00D40EA0" w:rsidP="008236E3">
                                <w:pPr>
                                  <w:pStyle w:val="Overskrift2"/>
                                  <w:spacing w:before="0" w:after="0"/>
                                  <w:rPr>
                                    <w:color w:val="E86360" w:themeColor="accent6"/>
                                    <w:lang w:val="da-DK"/>
                                  </w:rPr>
                                </w:pPr>
                                <w:r w:rsidRPr="008236E3">
                                  <w:rPr>
                                    <w:color w:val="E86360" w:themeColor="accent6"/>
                                    <w:lang w:val="da-DK"/>
                                  </w:rPr>
                                  <w:t>06-09-2017</w:t>
                                </w:r>
                              </w:p>
                            </w:sdtContent>
                          </w:sdt>
                          <w:p w14:paraId="644CC51B" w14:textId="77777777" w:rsidR="00D40EA0" w:rsidRPr="00D40EA0" w:rsidRDefault="00D40EA0" w:rsidP="008236E3">
                            <w:pPr>
                              <w:spacing w:before="0" w:after="0"/>
                              <w:rPr>
                                <w:b/>
                                <w:lang w:val="da-DK"/>
                              </w:rPr>
                            </w:pPr>
                            <w:r w:rsidRPr="00D40EA0">
                              <w:rPr>
                                <w:b/>
                                <w:lang w:val="da-DK"/>
                              </w:rPr>
                              <w:t>Tech Masterclass 3 - Demokrati og persondata</w:t>
                            </w:r>
                          </w:p>
                          <w:p w14:paraId="70328F4C" w14:textId="77777777" w:rsidR="00D40EA0" w:rsidRDefault="00D40EA0" w:rsidP="008236E3">
                            <w:pPr>
                              <w:spacing w:before="0" w:after="0"/>
                              <w:rPr>
                                <w:lang w:val="da-DK"/>
                              </w:rPr>
                            </w:pPr>
                            <w:r>
                              <w:rPr>
                                <w:lang w:val="da-DK"/>
                              </w:rPr>
                              <w:t>Kl. 19 - 22</w:t>
                            </w:r>
                          </w:p>
                          <w:p w14:paraId="5EB0456D" w14:textId="77777777" w:rsidR="00D40EA0" w:rsidRDefault="00D40EA0" w:rsidP="008236E3">
                            <w:pPr>
                              <w:spacing w:before="0" w:after="0"/>
                              <w:rPr>
                                <w:lang w:val="da-DK"/>
                              </w:rPr>
                            </w:pPr>
                            <w:proofErr w:type="spellStart"/>
                            <w:r>
                              <w:rPr>
                                <w:lang w:val="da-DK"/>
                              </w:rPr>
                              <w:t>Navitas</w:t>
                            </w:r>
                            <w:proofErr w:type="spellEnd"/>
                            <w:r>
                              <w:rPr>
                                <w:lang w:val="da-DK"/>
                              </w:rPr>
                              <w:t>, Inge Lehmanns Gade 10, 8000 Aarhus C.</w:t>
                            </w:r>
                          </w:p>
                          <w:p w14:paraId="2B645950" w14:textId="77777777" w:rsidR="008236E3" w:rsidRPr="002E1E0C" w:rsidRDefault="00645B4C" w:rsidP="008236E3">
                            <w:pPr>
                              <w:spacing w:before="0" w:after="0"/>
                              <w:rPr>
                                <w:color w:val="0070C0"/>
                                <w:lang w:val="da-DK"/>
                              </w:rPr>
                            </w:pPr>
                            <w:r>
                              <w:fldChar w:fldCharType="begin"/>
                            </w:r>
                            <w:r w:rsidRPr="007D49C8">
                              <w:rPr>
                                <w:lang w:val="da-DK"/>
                              </w:rPr>
                              <w:instrText xml:space="preserve"> HYPERLINK "https://alleos.alternativet.dk/events/view/1121" </w:instrText>
                            </w:r>
                            <w:r>
                              <w:fldChar w:fldCharType="separate"/>
                            </w:r>
                            <w:r w:rsidR="008236E3" w:rsidRPr="002E1E0C">
                              <w:rPr>
                                <w:rStyle w:val="Hyperlink"/>
                                <w:color w:val="0070C0"/>
                                <w:lang w:val="da-DK"/>
                              </w:rPr>
                              <w:t>https://alleos.alternativet.dk/events/view/1121</w:t>
                            </w:r>
                            <w:r>
                              <w:rPr>
                                <w:rStyle w:val="Hyperlink"/>
                                <w:color w:val="0070C0"/>
                                <w:lang w:val="da-DK"/>
                              </w:rPr>
                              <w:fldChar w:fldCharType="end"/>
                            </w:r>
                          </w:p>
                          <w:sdt>
                            <w:sdtPr>
                              <w:rPr>
                                <w:color w:val="E86360" w:themeColor="accent6"/>
                                <w:lang w:val="da-DK"/>
                              </w:rPr>
                              <w:id w:val="-1023242815"/>
                              <w:placeholder>
                                <w:docPart w:val="2E3267669DF44E25891ACCE28D27AEAC"/>
                              </w:placeholder>
                              <w:date w:fullDate="2017-09-07T00:00:00Z">
                                <w:dateFormat w:val="dd-MM-yyyy"/>
                                <w:lid w:val="da-DK"/>
                                <w:storeMappedDataAs w:val="dateTime"/>
                                <w:calendar w:val="gregorian"/>
                              </w:date>
                            </w:sdtPr>
                            <w:sdtEndPr/>
                            <w:sdtContent>
                              <w:p w14:paraId="43C32F6C" w14:textId="77777777" w:rsidR="001A56D6" w:rsidRPr="008236E3" w:rsidRDefault="00D40EA0" w:rsidP="008236E3">
                                <w:pPr>
                                  <w:pStyle w:val="Overskrift2"/>
                                  <w:spacing w:before="0" w:after="0"/>
                                  <w:rPr>
                                    <w:color w:val="E86360" w:themeColor="accent6"/>
                                    <w:lang w:val="da-DK"/>
                                  </w:rPr>
                                </w:pPr>
                                <w:r w:rsidRPr="008236E3">
                                  <w:rPr>
                                    <w:color w:val="E86360" w:themeColor="accent6"/>
                                    <w:lang w:val="da-DK"/>
                                  </w:rPr>
                                  <w:t>07-09-2017</w:t>
                                </w:r>
                              </w:p>
                            </w:sdtContent>
                          </w:sdt>
                          <w:p w14:paraId="31FF2883" w14:textId="77777777" w:rsidR="001A56D6" w:rsidRPr="008236E3" w:rsidRDefault="00D40EA0" w:rsidP="008236E3">
                            <w:pPr>
                              <w:spacing w:before="0" w:after="0"/>
                              <w:rPr>
                                <w:b/>
                                <w:lang w:val="da-DK"/>
                              </w:rPr>
                            </w:pPr>
                            <w:r w:rsidRPr="008236E3">
                              <w:rPr>
                                <w:b/>
                                <w:lang w:val="da-DK"/>
                              </w:rPr>
                              <w:t>Tænk kultur! Debat- og samtaleaften i kulturens tegn</w:t>
                            </w:r>
                          </w:p>
                          <w:p w14:paraId="24C2011C" w14:textId="77777777" w:rsidR="00D40EA0" w:rsidRDefault="00D40EA0" w:rsidP="008236E3">
                            <w:pPr>
                              <w:spacing w:before="0" w:after="0"/>
                              <w:rPr>
                                <w:lang w:val="da-DK"/>
                              </w:rPr>
                            </w:pPr>
                            <w:r>
                              <w:rPr>
                                <w:lang w:val="da-DK"/>
                              </w:rPr>
                              <w:t xml:space="preserve">Kl. 19 - 22 </w:t>
                            </w:r>
                          </w:p>
                          <w:p w14:paraId="41B148A4" w14:textId="77777777" w:rsidR="00D40EA0" w:rsidRDefault="00D40EA0" w:rsidP="008236E3">
                            <w:pPr>
                              <w:spacing w:before="0" w:after="0"/>
                              <w:rPr>
                                <w:lang w:val="da-DK"/>
                              </w:rPr>
                            </w:pPr>
                            <w:r>
                              <w:rPr>
                                <w:lang w:val="da-DK"/>
                              </w:rPr>
                              <w:t>FO-Byen, Frederiksgade 78C, 8000 Aarhus C</w:t>
                            </w:r>
                          </w:p>
                          <w:p w14:paraId="493CA1A1" w14:textId="77777777" w:rsidR="00D40EA0" w:rsidRPr="002E1E0C" w:rsidRDefault="00645B4C" w:rsidP="008236E3">
                            <w:pPr>
                              <w:spacing w:before="0" w:after="0"/>
                              <w:rPr>
                                <w:color w:val="0070C0"/>
                                <w:lang w:val="da-DK"/>
                              </w:rPr>
                            </w:pPr>
                            <w:r>
                              <w:fldChar w:fldCharType="begin"/>
                            </w:r>
                            <w:r w:rsidRPr="007D49C8">
                              <w:rPr>
                                <w:lang w:val="da-DK"/>
                              </w:rPr>
                              <w:instrText xml:space="preserve"> HYPERLINK "https://alleos.alternativet.dk/events/view/1331" </w:instrText>
                            </w:r>
                            <w:r>
                              <w:fldChar w:fldCharType="separate"/>
                            </w:r>
                            <w:r w:rsidR="008236E3" w:rsidRPr="002E1E0C">
                              <w:rPr>
                                <w:rStyle w:val="Hyperlink"/>
                                <w:color w:val="0070C0"/>
                                <w:lang w:val="da-DK"/>
                              </w:rPr>
                              <w:t>https://alleos.alternativet.dk/events/view/1331</w:t>
                            </w:r>
                            <w:r>
                              <w:rPr>
                                <w:rStyle w:val="Hyperlink"/>
                                <w:color w:val="0070C0"/>
                                <w:lang w:val="da-DK"/>
                              </w:rPr>
                              <w:fldChar w:fldCharType="end"/>
                            </w:r>
                          </w:p>
                          <w:sdt>
                            <w:sdtPr>
                              <w:rPr>
                                <w:color w:val="E86360" w:themeColor="accent6"/>
                                <w:lang w:val="da-DK"/>
                              </w:rPr>
                              <w:id w:val="-1391110566"/>
                              <w:placeholder>
                                <w:docPart w:val="2E3267669DF44E25891ACCE28D27AEAC"/>
                              </w:placeholder>
                              <w:date w:fullDate="2017-09-10T00:00:00Z">
                                <w:dateFormat w:val="dd-MM-yyyy"/>
                                <w:lid w:val="da-DK"/>
                                <w:storeMappedDataAs w:val="dateTime"/>
                                <w:calendar w:val="gregorian"/>
                              </w:date>
                            </w:sdtPr>
                            <w:sdtEndPr/>
                            <w:sdtContent>
                              <w:p w14:paraId="36118677" w14:textId="77777777" w:rsidR="001A56D6" w:rsidRPr="008236E3" w:rsidRDefault="008236E3" w:rsidP="00CA508B">
                                <w:pPr>
                                  <w:pStyle w:val="Overskrift2"/>
                                  <w:spacing w:before="0" w:after="0"/>
                                  <w:rPr>
                                    <w:color w:val="E86360" w:themeColor="accent6"/>
                                    <w:lang w:val="da-DK"/>
                                  </w:rPr>
                                </w:pPr>
                                <w:r w:rsidRPr="008236E3">
                                  <w:rPr>
                                    <w:color w:val="E86360" w:themeColor="accent6"/>
                                    <w:lang w:val="da-DK"/>
                                  </w:rPr>
                                  <w:t>10-09-2017</w:t>
                                </w:r>
                              </w:p>
                            </w:sdtContent>
                          </w:sdt>
                          <w:p w14:paraId="59604910" w14:textId="77777777" w:rsidR="001A56D6" w:rsidRPr="00CA508B" w:rsidRDefault="008236E3" w:rsidP="00CA508B">
                            <w:pPr>
                              <w:spacing w:before="0" w:after="0"/>
                              <w:rPr>
                                <w:b/>
                                <w:lang w:val="da-DK"/>
                              </w:rPr>
                            </w:pPr>
                            <w:r w:rsidRPr="00CA508B">
                              <w:rPr>
                                <w:b/>
                                <w:lang w:val="da-DK"/>
                              </w:rPr>
                              <w:t>Naturens dag - Alternativet Aarhus samler skrald</w:t>
                            </w:r>
                          </w:p>
                          <w:p w14:paraId="5DDFCFBD" w14:textId="77777777" w:rsidR="008236E3" w:rsidRDefault="008236E3" w:rsidP="00CA508B">
                            <w:pPr>
                              <w:spacing w:before="0" w:after="0"/>
                              <w:rPr>
                                <w:lang w:val="da-DK"/>
                              </w:rPr>
                            </w:pPr>
                            <w:r>
                              <w:rPr>
                                <w:lang w:val="da-DK"/>
                              </w:rPr>
                              <w:t>Kl. 8 - 12</w:t>
                            </w:r>
                          </w:p>
                          <w:p w14:paraId="6E317932" w14:textId="77777777" w:rsidR="008236E3" w:rsidRDefault="008236E3" w:rsidP="00CA508B">
                            <w:pPr>
                              <w:spacing w:before="0" w:after="0"/>
                              <w:rPr>
                                <w:lang w:val="da-DK"/>
                              </w:rPr>
                            </w:pPr>
                            <w:r>
                              <w:rPr>
                                <w:lang w:val="da-DK"/>
                              </w:rPr>
                              <w:t>Nørre Allé 86, 8000 Aarhus C</w:t>
                            </w:r>
                          </w:p>
                          <w:p w14:paraId="7B0376CF" w14:textId="77777777" w:rsidR="00CA508B" w:rsidRPr="002E1E0C" w:rsidRDefault="00645B4C" w:rsidP="00CA508B">
                            <w:pPr>
                              <w:spacing w:before="0" w:after="0"/>
                              <w:rPr>
                                <w:color w:val="0070C0"/>
                                <w:lang w:val="da-DK"/>
                              </w:rPr>
                            </w:pPr>
                            <w:r>
                              <w:fldChar w:fldCharType="begin"/>
                            </w:r>
                            <w:r w:rsidRPr="007D49C8">
                              <w:rPr>
                                <w:lang w:val="da-DK"/>
                              </w:rPr>
                              <w:instrText xml:space="preserve"> HYPERLINK "https://alleos.alternativet.dk</w:instrText>
                            </w:r>
                            <w:r w:rsidRPr="007D49C8">
                              <w:rPr>
                                <w:lang w:val="da-DK"/>
                              </w:rPr>
                              <w:instrText xml:space="preserve">/events/view/1327" </w:instrText>
                            </w:r>
                            <w:r>
                              <w:fldChar w:fldCharType="separate"/>
                            </w:r>
                            <w:r w:rsidR="00CA508B" w:rsidRPr="002E1E0C">
                              <w:rPr>
                                <w:rStyle w:val="Hyperlink"/>
                                <w:color w:val="0070C0"/>
                                <w:lang w:val="da-DK"/>
                              </w:rPr>
                              <w:t>https://alleos.alternativet.dk/events/view/1327</w:t>
                            </w:r>
                            <w:r>
                              <w:rPr>
                                <w:rStyle w:val="Hyperlink"/>
                                <w:color w:val="0070C0"/>
                                <w:lang w:val="da-DK"/>
                              </w:rPr>
                              <w:fldChar w:fldCharType="end"/>
                            </w:r>
                          </w:p>
                          <w:sdt>
                            <w:sdtPr>
                              <w:rPr>
                                <w:color w:val="E86360" w:themeColor="accent6"/>
                                <w:lang w:val="da-DK"/>
                              </w:rPr>
                              <w:id w:val="1543165412"/>
                              <w:placeholder>
                                <w:docPart w:val="2E3267669DF44E25891ACCE28D27AEAC"/>
                              </w:placeholder>
                              <w:date w:fullDate="2017-09-18T00:00:00Z">
                                <w:dateFormat w:val="dd-MM-yyyy"/>
                                <w:lid w:val="da-DK"/>
                                <w:storeMappedDataAs w:val="dateTime"/>
                                <w:calendar w:val="gregorian"/>
                              </w:date>
                            </w:sdtPr>
                            <w:sdtEndPr/>
                            <w:sdtContent>
                              <w:p w14:paraId="4EF1E8F2" w14:textId="77777777" w:rsidR="001A56D6" w:rsidRPr="00CA508B" w:rsidRDefault="00CA508B" w:rsidP="00CA508B">
                                <w:pPr>
                                  <w:pStyle w:val="Overskrift2"/>
                                  <w:spacing w:before="0" w:after="0"/>
                                  <w:rPr>
                                    <w:color w:val="E86360" w:themeColor="accent6"/>
                                    <w:lang w:val="da-DK"/>
                                  </w:rPr>
                                </w:pPr>
                                <w:r w:rsidRPr="00CA508B">
                                  <w:rPr>
                                    <w:color w:val="E86360" w:themeColor="accent6"/>
                                    <w:lang w:val="da-DK"/>
                                  </w:rPr>
                                  <w:t>18-09-2017</w:t>
                                </w:r>
                              </w:p>
                            </w:sdtContent>
                          </w:sdt>
                          <w:p w14:paraId="31826E99" w14:textId="77777777" w:rsidR="001A56D6" w:rsidRPr="00CA508B" w:rsidRDefault="00CA508B" w:rsidP="00CA508B">
                            <w:pPr>
                              <w:spacing w:before="0" w:after="0"/>
                              <w:rPr>
                                <w:b/>
                                <w:lang w:val="da-DK"/>
                              </w:rPr>
                            </w:pPr>
                            <w:r w:rsidRPr="00CA508B">
                              <w:rPr>
                                <w:b/>
                                <w:lang w:val="da-DK"/>
                              </w:rPr>
                              <w:t>Åbent møde</w:t>
                            </w:r>
                            <w:r>
                              <w:rPr>
                                <w:b/>
                                <w:lang w:val="da-DK"/>
                              </w:rPr>
                              <w:t xml:space="preserve"> - opdatering for alle medlemmer</w:t>
                            </w:r>
                            <w:r w:rsidR="00884319">
                              <w:rPr>
                                <w:b/>
                                <w:lang w:val="da-DK"/>
                              </w:rPr>
                              <w:t xml:space="preserve"> (også nye)</w:t>
                            </w:r>
                          </w:p>
                          <w:p w14:paraId="73D99F86" w14:textId="77777777" w:rsidR="00CA508B" w:rsidRDefault="00CA508B" w:rsidP="00CA508B">
                            <w:pPr>
                              <w:spacing w:before="0" w:after="0"/>
                              <w:rPr>
                                <w:lang w:val="da-DK"/>
                              </w:rPr>
                            </w:pPr>
                            <w:r>
                              <w:rPr>
                                <w:lang w:val="da-DK"/>
                              </w:rPr>
                              <w:t>Kl. 17 - 19</w:t>
                            </w:r>
                          </w:p>
                          <w:p w14:paraId="7EC9BD81" w14:textId="77777777" w:rsidR="00CA508B" w:rsidRDefault="00CA508B" w:rsidP="00CA508B">
                            <w:pPr>
                              <w:spacing w:before="0" w:after="0"/>
                              <w:rPr>
                                <w:lang w:val="da-DK"/>
                              </w:rPr>
                            </w:pPr>
                            <w:r>
                              <w:rPr>
                                <w:lang w:val="da-DK"/>
                              </w:rPr>
                              <w:t>Nørre Allé 86, 8000 Aarhus C</w:t>
                            </w:r>
                          </w:p>
                          <w:p w14:paraId="1C77F860" w14:textId="77777777" w:rsidR="00CA508B" w:rsidRPr="002E1E0C" w:rsidRDefault="00645B4C" w:rsidP="00CA508B">
                            <w:pPr>
                              <w:spacing w:before="0" w:after="0"/>
                              <w:rPr>
                                <w:color w:val="0070C0"/>
                                <w:lang w:val="da-DK"/>
                              </w:rPr>
                            </w:pPr>
                            <w:hyperlink r:id="rId7" w:history="1">
                              <w:r w:rsidR="00CA508B" w:rsidRPr="002E1E0C">
                                <w:rPr>
                                  <w:rStyle w:val="Hyperlink"/>
                                  <w:color w:val="0070C0"/>
                                  <w:lang w:val="da-DK"/>
                                </w:rPr>
                                <w:t>https://alleos.alternativet.dk/events/view/912</w:t>
                              </w:r>
                            </w:hyperlink>
                            <w:r w:rsidR="00CA508B" w:rsidRPr="002E1E0C">
                              <w:rPr>
                                <w:color w:val="0070C0"/>
                                <w:lang w:val="da-DK"/>
                              </w:rPr>
                              <w:t xml:space="preserve"> </w:t>
                            </w:r>
                          </w:p>
                          <w:p w14:paraId="41802DC0" w14:textId="77777777" w:rsidR="002E1E0C" w:rsidRDefault="002E1E0C" w:rsidP="00CA508B">
                            <w:pPr>
                              <w:spacing w:before="0" w:after="0"/>
                              <w:rPr>
                                <w:lang w:val="da-DK"/>
                              </w:rPr>
                            </w:pPr>
                          </w:p>
                          <w:tbl>
                            <w:tblPr>
                              <w:tblStyle w:val="NewsletterTable"/>
                              <w:tblW w:w="4978" w:type="pct"/>
                              <w:jc w:val="center"/>
                              <w:tblLook w:val="04A0" w:firstRow="1" w:lastRow="0" w:firstColumn="1" w:lastColumn="0" w:noHBand="0" w:noVBand="1"/>
                              <w:tblDescription w:val="Announcement table"/>
                            </w:tblPr>
                            <w:tblGrid>
                              <w:gridCol w:w="3409"/>
                            </w:tblGrid>
                            <w:tr w:rsidR="001A56D6" w:rsidRPr="007D49C8" w14:paraId="4AA4146A" w14:textId="77777777" w:rsidTr="002E1E0C">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14:paraId="6D680566" w14:textId="77777777" w:rsidR="001A56D6" w:rsidRPr="00002CF1" w:rsidRDefault="001A56D6">
                                  <w:pPr>
                                    <w:pStyle w:val="Tabelomrde"/>
                                    <w:rPr>
                                      <w:lang w:val="da-DK"/>
                                    </w:rPr>
                                  </w:pPr>
                                </w:p>
                              </w:tc>
                            </w:tr>
                            <w:tr w:rsidR="001A56D6" w:rsidRPr="008F3B2F" w14:paraId="2E68FE01" w14:textId="77777777" w:rsidTr="002E1E0C">
                              <w:trPr>
                                <w:trHeight w:val="5760"/>
                                <w:jc w:val="center"/>
                              </w:trPr>
                              <w:tc>
                                <w:tcPr>
                                  <w:tcW w:w="3424" w:type="dxa"/>
                                  <w:tcBorders>
                                    <w:top w:val="nil"/>
                                    <w:bottom w:val="nil"/>
                                  </w:tcBorders>
                                  <w:shd w:val="clear" w:color="auto" w:fill="D9D9D9" w:themeFill="background1" w:themeFillShade="D9"/>
                                </w:tcPr>
                                <w:p w14:paraId="13AFF1D0" w14:textId="77777777" w:rsidR="001A56D6" w:rsidRPr="002E1E0C" w:rsidRDefault="00B941F3" w:rsidP="00B941F3">
                                  <w:pPr>
                                    <w:pStyle w:val="Overskrift1"/>
                                    <w:outlineLvl w:val="0"/>
                                    <w:rPr>
                                      <w:color w:val="E86360" w:themeColor="accent6"/>
                                      <w:lang w:val="da-DK"/>
                                    </w:rPr>
                                  </w:pPr>
                                  <w:r w:rsidRPr="002E1E0C">
                                    <w:rPr>
                                      <w:color w:val="E86360" w:themeColor="accent6"/>
                                      <w:lang w:val="da-DK"/>
                                    </w:rPr>
                                    <w:t>Støt valgfonden</w:t>
                                  </w:r>
                                </w:p>
                                <w:p w14:paraId="5FDC8117" w14:textId="77777777" w:rsidR="001A56D6" w:rsidRDefault="00BF7340" w:rsidP="00B941F3">
                                  <w:pPr>
                                    <w:rPr>
                                      <w:lang w:val="da-DK"/>
                                    </w:rPr>
                                  </w:pPr>
                                  <w:r>
                                    <w:rPr>
                                      <w:lang w:val="da-DK"/>
                                    </w:rPr>
                                    <w:t>Alle små som store beløb tæller. Du kan indsætte dit bidrag via MobilePay her</w:t>
                                  </w:r>
                                  <w:r w:rsidR="00B941F3">
                                    <w:rPr>
                                      <w:lang w:val="da-DK"/>
                                    </w:rPr>
                                    <w:t>:</w:t>
                                  </w:r>
                                </w:p>
                                <w:p w14:paraId="295148F7" w14:textId="77777777" w:rsidR="00B941F3" w:rsidRPr="00002CF1" w:rsidRDefault="00B941F3" w:rsidP="002E1E0C">
                                  <w:pPr>
                                    <w:jc w:val="center"/>
                                    <w:rPr>
                                      <w:lang w:val="da-DK"/>
                                    </w:rPr>
                                  </w:pPr>
                                  <w:r w:rsidRPr="00B941F3">
                                    <w:rPr>
                                      <w:sz w:val="40"/>
                                      <w:lang w:val="da-DK"/>
                                    </w:rPr>
                                    <w:t>25765</w:t>
                                  </w:r>
                                </w:p>
                              </w:tc>
                            </w:tr>
                          </w:tbl>
                          <w:p w14:paraId="0CE530C7" w14:textId="77777777" w:rsidR="001A56D6" w:rsidRPr="00002CF1" w:rsidRDefault="001A56D6" w:rsidP="001A56D6">
                            <w:pPr>
                              <w:pStyle w:val="Ingenafstand"/>
                              <w:rPr>
                                <w:lang w:val="da-DK"/>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w14:anchorId="7894B0A1" id="_x0000_t202" coordsize="21600,21600" o:spt="202" path="m,l,21600r21600,l21600,xe">
                <v:stroke joinstyle="miter"/>
                <v:path gradientshapeok="t" o:connecttype="rect"/>
              </v:shapetype>
              <v:shape id="Tekstboks 5" o:spid="_x0000_s1026" type="#_x0000_t202" alt="Newsletter sidebar 1" style="position:absolute;left:0;text-align:left;margin-left:410.05pt;margin-top:-14.1pt;width:174.6pt;height:675.25pt;z-index:251659264;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" o:allowoverlap="f" filled="f" stroked="f" strokeweight=".5pt">
                <v:textbox inset="1.44pt,0,1.44pt,0">
                  <w:txbxContent>
                    <w:p w14:paraId="59DE6B6D" w14:textId="77777777" w:rsidR="001A56D6" w:rsidRDefault="00002CF1" w:rsidP="001A56D6">
                      <w:pPr>
                        <w:pStyle w:val="Overskrift1"/>
                        <w:rPr>
                          <w:color w:val="92D050"/>
                          <w:lang w:val="da-DK"/>
                        </w:rPr>
                      </w:pPr>
                      <w:r w:rsidRPr="008F3B2F">
                        <w:rPr>
                          <w:color w:val="92D050"/>
                          <w:lang w:val="da-DK"/>
                        </w:rPr>
                        <w:t>Kommende begivenheder</w:t>
                      </w:r>
                    </w:p>
                    <w:sdt>
                      <w:sdtPr>
                        <w:rPr>
                          <w:color w:val="E86360" w:themeColor="accent6"/>
                          <w:lang w:val="da-DK"/>
                        </w:rPr>
                        <w:id w:val="970789610"/>
                        <w:placeholder>
                          <w:docPart w:val="D458E9E12C2B4BD2A07B8AAFE20EAB8E"/>
                        </w:placeholder>
                        <w:date w:fullDate="2017-09-06T00:00:00Z">
                          <w:dateFormat w:val="dd-MM-yyyy"/>
                          <w:lid w:val="da-DK"/>
                          <w:storeMappedDataAs w:val="dateTime"/>
                          <w:calendar w:val="gregorian"/>
                        </w:date>
                      </w:sdtPr>
                      <w:sdtEndPr/>
                      <w:sdtContent>
                        <w:p w14:paraId="44CC14F5" w14:textId="77777777" w:rsidR="00D40EA0" w:rsidRPr="008236E3" w:rsidRDefault="00D40EA0" w:rsidP="008236E3">
                          <w:pPr>
                            <w:pStyle w:val="Overskrift2"/>
                            <w:spacing w:before="0" w:after="0"/>
                            <w:rPr>
                              <w:color w:val="E86360" w:themeColor="accent6"/>
                              <w:lang w:val="da-DK"/>
                            </w:rPr>
                          </w:pPr>
                          <w:r w:rsidRPr="008236E3">
                            <w:rPr>
                              <w:color w:val="E86360" w:themeColor="accent6"/>
                              <w:lang w:val="da-DK"/>
                            </w:rPr>
                            <w:t>06-09-2017</w:t>
                          </w:r>
                        </w:p>
                      </w:sdtContent>
                    </w:sdt>
                    <w:p w14:paraId="644CC51B" w14:textId="77777777" w:rsidR="00D40EA0" w:rsidRPr="00D40EA0" w:rsidRDefault="00D40EA0" w:rsidP="008236E3">
                      <w:pPr>
                        <w:spacing w:before="0" w:after="0"/>
                        <w:rPr>
                          <w:b/>
                          <w:lang w:val="da-DK"/>
                        </w:rPr>
                      </w:pPr>
                      <w:r w:rsidRPr="00D40EA0">
                        <w:rPr>
                          <w:b/>
                          <w:lang w:val="da-DK"/>
                        </w:rPr>
                        <w:t>Tech Masterclass 3 - Demokrati og persondata</w:t>
                      </w:r>
                    </w:p>
                    <w:p w14:paraId="70328F4C" w14:textId="77777777" w:rsidR="00D40EA0" w:rsidRDefault="00D40EA0" w:rsidP="008236E3">
                      <w:pPr>
                        <w:spacing w:before="0" w:after="0"/>
                        <w:rPr>
                          <w:lang w:val="da-DK"/>
                        </w:rPr>
                      </w:pPr>
                      <w:r>
                        <w:rPr>
                          <w:lang w:val="da-DK"/>
                        </w:rPr>
                        <w:t>Kl. 19 - 22</w:t>
                      </w:r>
                    </w:p>
                    <w:p w14:paraId="5EB0456D" w14:textId="77777777" w:rsidR="00D40EA0" w:rsidRDefault="00D40EA0" w:rsidP="008236E3">
                      <w:pPr>
                        <w:spacing w:before="0" w:after="0"/>
                        <w:rPr>
                          <w:lang w:val="da-DK"/>
                        </w:rPr>
                      </w:pPr>
                      <w:proofErr w:type="spellStart"/>
                      <w:r>
                        <w:rPr>
                          <w:lang w:val="da-DK"/>
                        </w:rPr>
                        <w:t>Navitas</w:t>
                      </w:r>
                      <w:proofErr w:type="spellEnd"/>
                      <w:r>
                        <w:rPr>
                          <w:lang w:val="da-DK"/>
                        </w:rPr>
                        <w:t>, Inge Lehmanns Gade 10, 8000 Aarhus C.</w:t>
                      </w:r>
                    </w:p>
                    <w:p w14:paraId="2B645950" w14:textId="77777777" w:rsidR="008236E3" w:rsidRPr="002E1E0C" w:rsidRDefault="00645B4C" w:rsidP="008236E3">
                      <w:pPr>
                        <w:spacing w:before="0" w:after="0"/>
                        <w:rPr>
                          <w:color w:val="0070C0"/>
                          <w:lang w:val="da-DK"/>
                        </w:rPr>
                      </w:pPr>
                      <w:r>
                        <w:fldChar w:fldCharType="begin"/>
                      </w:r>
                      <w:r w:rsidRPr="007D49C8">
                        <w:rPr>
                          <w:lang w:val="da-DK"/>
                        </w:rPr>
                        <w:instrText xml:space="preserve"> HYPERLINK "https://alleos.alternativet.dk/events/view/1121" </w:instrText>
                      </w:r>
                      <w:r>
                        <w:fldChar w:fldCharType="separate"/>
                      </w:r>
                      <w:r w:rsidR="008236E3" w:rsidRPr="002E1E0C">
                        <w:rPr>
                          <w:rStyle w:val="Hyperlink"/>
                          <w:color w:val="0070C0"/>
                          <w:lang w:val="da-DK"/>
                        </w:rPr>
                        <w:t>https://alleos.alternativet.dk/events/view/1121</w:t>
                      </w:r>
                      <w:r>
                        <w:rPr>
                          <w:rStyle w:val="Hyperlink"/>
                          <w:color w:val="0070C0"/>
                          <w:lang w:val="da-DK"/>
                        </w:rPr>
                        <w:fldChar w:fldCharType="end"/>
                      </w:r>
                    </w:p>
                    <w:sdt>
                      <w:sdtPr>
                        <w:rPr>
                          <w:color w:val="E86360" w:themeColor="accent6"/>
                          <w:lang w:val="da-DK"/>
                        </w:rPr>
                        <w:id w:val="-1023242815"/>
                        <w:placeholder>
                          <w:docPart w:val="2E3267669DF44E25891ACCE28D27AEAC"/>
                        </w:placeholder>
                        <w:date w:fullDate="2017-09-07T00:00:00Z">
                          <w:dateFormat w:val="dd-MM-yyyy"/>
                          <w:lid w:val="da-DK"/>
                          <w:storeMappedDataAs w:val="dateTime"/>
                          <w:calendar w:val="gregorian"/>
                        </w:date>
                      </w:sdtPr>
                      <w:sdtEndPr/>
                      <w:sdtContent>
                        <w:p w14:paraId="43C32F6C" w14:textId="77777777" w:rsidR="001A56D6" w:rsidRPr="008236E3" w:rsidRDefault="00D40EA0" w:rsidP="008236E3">
                          <w:pPr>
                            <w:pStyle w:val="Overskrift2"/>
                            <w:spacing w:before="0" w:after="0"/>
                            <w:rPr>
                              <w:color w:val="E86360" w:themeColor="accent6"/>
                              <w:lang w:val="da-DK"/>
                            </w:rPr>
                          </w:pPr>
                          <w:r w:rsidRPr="008236E3">
                            <w:rPr>
                              <w:color w:val="E86360" w:themeColor="accent6"/>
                              <w:lang w:val="da-DK"/>
                            </w:rPr>
                            <w:t>07-09-2017</w:t>
                          </w:r>
                        </w:p>
                      </w:sdtContent>
                    </w:sdt>
                    <w:p w14:paraId="31FF2883" w14:textId="77777777" w:rsidR="001A56D6" w:rsidRPr="008236E3" w:rsidRDefault="00D40EA0" w:rsidP="008236E3">
                      <w:pPr>
                        <w:spacing w:before="0" w:after="0"/>
                        <w:rPr>
                          <w:b/>
                          <w:lang w:val="da-DK"/>
                        </w:rPr>
                      </w:pPr>
                      <w:r w:rsidRPr="008236E3">
                        <w:rPr>
                          <w:b/>
                          <w:lang w:val="da-DK"/>
                        </w:rPr>
                        <w:t>Tænk kultur! Debat- og samtaleaften i kulturens tegn</w:t>
                      </w:r>
                    </w:p>
                    <w:p w14:paraId="24C2011C" w14:textId="77777777" w:rsidR="00D40EA0" w:rsidRDefault="00D40EA0" w:rsidP="008236E3">
                      <w:pPr>
                        <w:spacing w:before="0" w:after="0"/>
                        <w:rPr>
                          <w:lang w:val="da-DK"/>
                        </w:rPr>
                      </w:pPr>
                      <w:r>
                        <w:rPr>
                          <w:lang w:val="da-DK"/>
                        </w:rPr>
                        <w:t xml:space="preserve">Kl. 19 - 22 </w:t>
                      </w:r>
                    </w:p>
                    <w:p w14:paraId="41B148A4" w14:textId="77777777" w:rsidR="00D40EA0" w:rsidRDefault="00D40EA0" w:rsidP="008236E3">
                      <w:pPr>
                        <w:spacing w:before="0" w:after="0"/>
                        <w:rPr>
                          <w:lang w:val="da-DK"/>
                        </w:rPr>
                      </w:pPr>
                      <w:r>
                        <w:rPr>
                          <w:lang w:val="da-DK"/>
                        </w:rPr>
                        <w:t>FO-Byen, Frederiksgade 78C, 8000 Aarhus C</w:t>
                      </w:r>
                    </w:p>
                    <w:p w14:paraId="493CA1A1" w14:textId="77777777" w:rsidR="00D40EA0" w:rsidRPr="002E1E0C" w:rsidRDefault="00645B4C" w:rsidP="008236E3">
                      <w:pPr>
                        <w:spacing w:before="0" w:after="0"/>
                        <w:rPr>
                          <w:color w:val="0070C0"/>
                          <w:lang w:val="da-DK"/>
                        </w:rPr>
                      </w:pPr>
                      <w:r>
                        <w:fldChar w:fldCharType="begin"/>
                      </w:r>
                      <w:r w:rsidRPr="007D49C8">
                        <w:rPr>
                          <w:lang w:val="da-DK"/>
                        </w:rPr>
                        <w:instrText xml:space="preserve"> HYPERLINK "https://alleos.alternativet.dk/events/view/1331" </w:instrText>
                      </w:r>
                      <w:r>
                        <w:fldChar w:fldCharType="separate"/>
                      </w:r>
                      <w:r w:rsidR="008236E3" w:rsidRPr="002E1E0C">
                        <w:rPr>
                          <w:rStyle w:val="Hyperlink"/>
                          <w:color w:val="0070C0"/>
                          <w:lang w:val="da-DK"/>
                        </w:rPr>
                        <w:t>https://alleos.alternativet.dk/events/view/1331</w:t>
                      </w:r>
                      <w:r>
                        <w:rPr>
                          <w:rStyle w:val="Hyperlink"/>
                          <w:color w:val="0070C0"/>
                          <w:lang w:val="da-DK"/>
                        </w:rPr>
                        <w:fldChar w:fldCharType="end"/>
                      </w:r>
                    </w:p>
                    <w:sdt>
                      <w:sdtPr>
                        <w:rPr>
                          <w:color w:val="E86360" w:themeColor="accent6"/>
                          <w:lang w:val="da-DK"/>
                        </w:rPr>
                        <w:id w:val="-1391110566"/>
                        <w:placeholder>
                          <w:docPart w:val="2E3267669DF44E25891ACCE28D27AEAC"/>
                        </w:placeholder>
                        <w:date w:fullDate="2017-09-10T00:00:00Z">
                          <w:dateFormat w:val="dd-MM-yyyy"/>
                          <w:lid w:val="da-DK"/>
                          <w:storeMappedDataAs w:val="dateTime"/>
                          <w:calendar w:val="gregorian"/>
                        </w:date>
                      </w:sdtPr>
                      <w:sdtEndPr/>
                      <w:sdtContent>
                        <w:p w14:paraId="36118677" w14:textId="77777777" w:rsidR="001A56D6" w:rsidRPr="008236E3" w:rsidRDefault="008236E3" w:rsidP="00CA508B">
                          <w:pPr>
                            <w:pStyle w:val="Overskrift2"/>
                            <w:spacing w:before="0" w:after="0"/>
                            <w:rPr>
                              <w:color w:val="E86360" w:themeColor="accent6"/>
                              <w:lang w:val="da-DK"/>
                            </w:rPr>
                          </w:pPr>
                          <w:r w:rsidRPr="008236E3">
                            <w:rPr>
                              <w:color w:val="E86360" w:themeColor="accent6"/>
                              <w:lang w:val="da-DK"/>
                            </w:rPr>
                            <w:t>10-09-2017</w:t>
                          </w:r>
                        </w:p>
                      </w:sdtContent>
                    </w:sdt>
                    <w:p w14:paraId="59604910" w14:textId="77777777" w:rsidR="001A56D6" w:rsidRPr="00CA508B" w:rsidRDefault="008236E3" w:rsidP="00CA508B">
                      <w:pPr>
                        <w:spacing w:before="0" w:after="0"/>
                        <w:rPr>
                          <w:b/>
                          <w:lang w:val="da-DK"/>
                        </w:rPr>
                      </w:pPr>
                      <w:r w:rsidRPr="00CA508B">
                        <w:rPr>
                          <w:b/>
                          <w:lang w:val="da-DK"/>
                        </w:rPr>
                        <w:t>Naturens dag - Alternativet Aarhus samler skrald</w:t>
                      </w:r>
                    </w:p>
                    <w:p w14:paraId="5DDFCFBD" w14:textId="77777777" w:rsidR="008236E3" w:rsidRDefault="008236E3" w:rsidP="00CA508B">
                      <w:pPr>
                        <w:spacing w:before="0" w:after="0"/>
                        <w:rPr>
                          <w:lang w:val="da-DK"/>
                        </w:rPr>
                      </w:pPr>
                      <w:r>
                        <w:rPr>
                          <w:lang w:val="da-DK"/>
                        </w:rPr>
                        <w:t>Kl. 8 - 12</w:t>
                      </w:r>
                    </w:p>
                    <w:p w14:paraId="6E317932" w14:textId="77777777" w:rsidR="008236E3" w:rsidRDefault="008236E3" w:rsidP="00CA508B">
                      <w:pPr>
                        <w:spacing w:before="0" w:after="0"/>
                        <w:rPr>
                          <w:lang w:val="da-DK"/>
                        </w:rPr>
                      </w:pPr>
                      <w:r>
                        <w:rPr>
                          <w:lang w:val="da-DK"/>
                        </w:rPr>
                        <w:t>Nørre Allé 86, 8000 Aarhus C</w:t>
                      </w:r>
                    </w:p>
                    <w:p w14:paraId="7B0376CF" w14:textId="77777777" w:rsidR="00CA508B" w:rsidRPr="002E1E0C" w:rsidRDefault="00645B4C" w:rsidP="00CA508B">
                      <w:pPr>
                        <w:spacing w:before="0" w:after="0"/>
                        <w:rPr>
                          <w:color w:val="0070C0"/>
                          <w:lang w:val="da-DK"/>
                        </w:rPr>
                      </w:pPr>
                      <w:r>
                        <w:fldChar w:fldCharType="begin"/>
                      </w:r>
                      <w:r w:rsidRPr="007D49C8">
                        <w:rPr>
                          <w:lang w:val="da-DK"/>
                        </w:rPr>
                        <w:instrText xml:space="preserve"> HYPERLINK "https://alleos.alternativet.dk</w:instrText>
                      </w:r>
                      <w:r w:rsidRPr="007D49C8">
                        <w:rPr>
                          <w:lang w:val="da-DK"/>
                        </w:rPr>
                        <w:instrText xml:space="preserve">/events/view/1327" </w:instrText>
                      </w:r>
                      <w:r>
                        <w:fldChar w:fldCharType="separate"/>
                      </w:r>
                      <w:r w:rsidR="00CA508B" w:rsidRPr="002E1E0C">
                        <w:rPr>
                          <w:rStyle w:val="Hyperlink"/>
                          <w:color w:val="0070C0"/>
                          <w:lang w:val="da-DK"/>
                        </w:rPr>
                        <w:t>https://alleos.alternativet.dk/events/view/1327</w:t>
                      </w:r>
                      <w:r>
                        <w:rPr>
                          <w:rStyle w:val="Hyperlink"/>
                          <w:color w:val="0070C0"/>
                          <w:lang w:val="da-DK"/>
                        </w:rPr>
                        <w:fldChar w:fldCharType="end"/>
                      </w:r>
                    </w:p>
                    <w:sdt>
                      <w:sdtPr>
                        <w:rPr>
                          <w:color w:val="E86360" w:themeColor="accent6"/>
                          <w:lang w:val="da-DK"/>
                        </w:rPr>
                        <w:id w:val="1543165412"/>
                        <w:placeholder>
                          <w:docPart w:val="2E3267669DF44E25891ACCE28D27AEAC"/>
                        </w:placeholder>
                        <w:date w:fullDate="2017-09-18T00:00:00Z">
                          <w:dateFormat w:val="dd-MM-yyyy"/>
                          <w:lid w:val="da-DK"/>
                          <w:storeMappedDataAs w:val="dateTime"/>
                          <w:calendar w:val="gregorian"/>
                        </w:date>
                      </w:sdtPr>
                      <w:sdtEndPr/>
                      <w:sdtContent>
                        <w:p w14:paraId="4EF1E8F2" w14:textId="77777777" w:rsidR="001A56D6" w:rsidRPr="00CA508B" w:rsidRDefault="00CA508B" w:rsidP="00CA508B">
                          <w:pPr>
                            <w:pStyle w:val="Overskrift2"/>
                            <w:spacing w:before="0" w:after="0"/>
                            <w:rPr>
                              <w:color w:val="E86360" w:themeColor="accent6"/>
                              <w:lang w:val="da-DK"/>
                            </w:rPr>
                          </w:pPr>
                          <w:r w:rsidRPr="00CA508B">
                            <w:rPr>
                              <w:color w:val="E86360" w:themeColor="accent6"/>
                              <w:lang w:val="da-DK"/>
                            </w:rPr>
                            <w:t>18-09-2017</w:t>
                          </w:r>
                        </w:p>
                      </w:sdtContent>
                    </w:sdt>
                    <w:p w14:paraId="31826E99" w14:textId="77777777" w:rsidR="001A56D6" w:rsidRPr="00CA508B" w:rsidRDefault="00CA508B" w:rsidP="00CA508B">
                      <w:pPr>
                        <w:spacing w:before="0" w:after="0"/>
                        <w:rPr>
                          <w:b/>
                          <w:lang w:val="da-DK"/>
                        </w:rPr>
                      </w:pPr>
                      <w:r w:rsidRPr="00CA508B">
                        <w:rPr>
                          <w:b/>
                          <w:lang w:val="da-DK"/>
                        </w:rPr>
                        <w:t>Åbent møde</w:t>
                      </w:r>
                      <w:r>
                        <w:rPr>
                          <w:b/>
                          <w:lang w:val="da-DK"/>
                        </w:rPr>
                        <w:t xml:space="preserve"> - opdatering for alle medlemmer</w:t>
                      </w:r>
                      <w:r w:rsidR="00884319">
                        <w:rPr>
                          <w:b/>
                          <w:lang w:val="da-DK"/>
                        </w:rPr>
                        <w:t xml:space="preserve"> (også nye)</w:t>
                      </w:r>
                    </w:p>
                    <w:p w14:paraId="73D99F86" w14:textId="77777777" w:rsidR="00CA508B" w:rsidRDefault="00CA508B" w:rsidP="00CA508B">
                      <w:pPr>
                        <w:spacing w:before="0" w:after="0"/>
                        <w:rPr>
                          <w:lang w:val="da-DK"/>
                        </w:rPr>
                      </w:pPr>
                      <w:r>
                        <w:rPr>
                          <w:lang w:val="da-DK"/>
                        </w:rPr>
                        <w:t>Kl. 17 - 19</w:t>
                      </w:r>
                    </w:p>
                    <w:p w14:paraId="7EC9BD81" w14:textId="77777777" w:rsidR="00CA508B" w:rsidRDefault="00CA508B" w:rsidP="00CA508B">
                      <w:pPr>
                        <w:spacing w:before="0" w:after="0"/>
                        <w:rPr>
                          <w:lang w:val="da-DK"/>
                        </w:rPr>
                      </w:pPr>
                      <w:r>
                        <w:rPr>
                          <w:lang w:val="da-DK"/>
                        </w:rPr>
                        <w:t>Nørre Allé 86, 8000 Aarhus C</w:t>
                      </w:r>
                    </w:p>
                    <w:p w14:paraId="1C77F860" w14:textId="77777777" w:rsidR="00CA508B" w:rsidRPr="002E1E0C" w:rsidRDefault="00645B4C" w:rsidP="00CA508B">
                      <w:pPr>
                        <w:spacing w:before="0" w:after="0"/>
                        <w:rPr>
                          <w:color w:val="0070C0"/>
                          <w:lang w:val="da-DK"/>
                        </w:rPr>
                      </w:pPr>
                      <w:hyperlink r:id="rId8" w:history="1">
                        <w:r w:rsidR="00CA508B" w:rsidRPr="002E1E0C">
                          <w:rPr>
                            <w:rStyle w:val="Hyperlink"/>
                            <w:color w:val="0070C0"/>
                            <w:lang w:val="da-DK"/>
                          </w:rPr>
                          <w:t>https://alleos.alternativet.dk/events/view/912</w:t>
                        </w:r>
                      </w:hyperlink>
                      <w:r w:rsidR="00CA508B" w:rsidRPr="002E1E0C">
                        <w:rPr>
                          <w:color w:val="0070C0"/>
                          <w:lang w:val="da-DK"/>
                        </w:rPr>
                        <w:t xml:space="preserve"> </w:t>
                      </w:r>
                    </w:p>
                    <w:p w14:paraId="41802DC0" w14:textId="77777777" w:rsidR="002E1E0C" w:rsidRDefault="002E1E0C" w:rsidP="00CA508B">
                      <w:pPr>
                        <w:spacing w:before="0" w:after="0"/>
                        <w:rPr>
                          <w:lang w:val="da-DK"/>
                        </w:rPr>
                      </w:pPr>
                    </w:p>
                    <w:tbl>
                      <w:tblPr>
                        <w:tblStyle w:val="NewsletterTable"/>
                        <w:tblW w:w="4978" w:type="pct"/>
                        <w:jc w:val="center"/>
                        <w:tblLook w:val="04A0" w:firstRow="1" w:lastRow="0" w:firstColumn="1" w:lastColumn="0" w:noHBand="0" w:noVBand="1"/>
                        <w:tblDescription w:val="Announcement table"/>
                      </w:tblPr>
                      <w:tblGrid>
                        <w:gridCol w:w="3409"/>
                      </w:tblGrid>
                      <w:tr w:rsidR="001A56D6" w:rsidRPr="007D49C8" w14:paraId="4AA4146A" w14:textId="77777777" w:rsidTr="002E1E0C">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14:paraId="6D680566" w14:textId="77777777" w:rsidR="001A56D6" w:rsidRPr="00002CF1" w:rsidRDefault="001A56D6">
                            <w:pPr>
                              <w:pStyle w:val="Tabelomrde"/>
                              <w:rPr>
                                <w:lang w:val="da-DK"/>
                              </w:rPr>
                            </w:pPr>
                          </w:p>
                        </w:tc>
                      </w:tr>
                      <w:tr w:rsidR="001A56D6" w:rsidRPr="008F3B2F" w14:paraId="2E68FE01" w14:textId="77777777" w:rsidTr="002E1E0C">
                        <w:trPr>
                          <w:trHeight w:val="5760"/>
                          <w:jc w:val="center"/>
                        </w:trPr>
                        <w:tc>
                          <w:tcPr>
                            <w:tcW w:w="3424" w:type="dxa"/>
                            <w:tcBorders>
                              <w:top w:val="nil"/>
                              <w:bottom w:val="nil"/>
                            </w:tcBorders>
                            <w:shd w:val="clear" w:color="auto" w:fill="D9D9D9" w:themeFill="background1" w:themeFillShade="D9"/>
                          </w:tcPr>
                          <w:p w14:paraId="13AFF1D0" w14:textId="77777777" w:rsidR="001A56D6" w:rsidRPr="002E1E0C" w:rsidRDefault="00B941F3" w:rsidP="00B941F3">
                            <w:pPr>
                              <w:pStyle w:val="Overskrift1"/>
                              <w:outlineLvl w:val="0"/>
                              <w:rPr>
                                <w:color w:val="E86360" w:themeColor="accent6"/>
                                <w:lang w:val="da-DK"/>
                              </w:rPr>
                            </w:pPr>
                            <w:r w:rsidRPr="002E1E0C">
                              <w:rPr>
                                <w:color w:val="E86360" w:themeColor="accent6"/>
                                <w:lang w:val="da-DK"/>
                              </w:rPr>
                              <w:t>Støt valgfonden</w:t>
                            </w:r>
                          </w:p>
                          <w:p w14:paraId="5FDC8117" w14:textId="77777777" w:rsidR="001A56D6" w:rsidRDefault="00BF7340" w:rsidP="00B941F3">
                            <w:pPr>
                              <w:rPr>
                                <w:lang w:val="da-DK"/>
                              </w:rPr>
                            </w:pPr>
                            <w:r>
                              <w:rPr>
                                <w:lang w:val="da-DK"/>
                              </w:rPr>
                              <w:t>Alle små som store beløb tæller. Du kan indsætte dit bidrag via MobilePay her</w:t>
                            </w:r>
                            <w:r w:rsidR="00B941F3">
                              <w:rPr>
                                <w:lang w:val="da-DK"/>
                              </w:rPr>
                              <w:t>:</w:t>
                            </w:r>
                          </w:p>
                          <w:p w14:paraId="295148F7" w14:textId="77777777" w:rsidR="00B941F3" w:rsidRPr="00002CF1" w:rsidRDefault="00B941F3" w:rsidP="002E1E0C">
                            <w:pPr>
                              <w:jc w:val="center"/>
                              <w:rPr>
                                <w:lang w:val="da-DK"/>
                              </w:rPr>
                            </w:pPr>
                            <w:r w:rsidRPr="00B941F3">
                              <w:rPr>
                                <w:sz w:val="40"/>
                                <w:lang w:val="da-DK"/>
                              </w:rPr>
                              <w:t>25765</w:t>
                            </w:r>
                          </w:p>
                        </w:tc>
                      </w:tr>
                    </w:tbl>
                    <w:p w14:paraId="0CE530C7" w14:textId="77777777" w:rsidR="001A56D6" w:rsidRPr="00002CF1" w:rsidRDefault="001A56D6" w:rsidP="001A56D6">
                      <w:pPr>
                        <w:pStyle w:val="Ingenafstand"/>
                        <w:rPr>
                          <w:lang w:val="da-DK"/>
                        </w:rPr>
                      </w:pPr>
                    </w:p>
                  </w:txbxContent>
                </v:textbox>
                <w10:wrap type="square" side="left" anchorx="page" anchory="margin"/>
              </v:shape>
            </w:pict>
          </mc:Fallback>
        </mc:AlternateContent>
      </w:r>
      <w:r w:rsidR="008F3B2F" w:rsidRPr="008F3B2F">
        <w:rPr>
          <w:noProof/>
          <w:color w:val="92D050"/>
          <w:lang w:val="da-DK"/>
        </w:rPr>
        <w:t>Alternativet Aarhus</w:t>
      </w:r>
    </w:p>
    <w:p w14:paraId="6A56851D" w14:textId="77777777" w:rsidR="005D5BF5" w:rsidRPr="00BF7340" w:rsidRDefault="008F3B2F">
      <w:pPr>
        <w:pStyle w:val="Kontaktoplysninger"/>
        <w:rPr>
          <w:noProof/>
          <w:sz w:val="28"/>
          <w:lang w:val="da-DK"/>
        </w:rPr>
      </w:pPr>
      <w:r w:rsidRPr="00BF7340">
        <w:rPr>
          <w:noProof/>
          <w:sz w:val="28"/>
          <w:lang w:val="da-DK"/>
        </w:rPr>
        <w:t>Nørre Allé 86, 8000 Aarhus C</w:t>
      </w:r>
    </w:p>
    <w:p w14:paraId="143DA76B" w14:textId="77777777" w:rsidR="005D5BF5" w:rsidRDefault="00645B4C">
      <w:pPr>
        <w:pStyle w:val="Kontaktoplysninger"/>
        <w:rPr>
          <w:noProof/>
          <w:lang w:val="da-DK"/>
        </w:rPr>
      </w:pPr>
      <w:hyperlink r:id="rId9" w:history="1">
        <w:r w:rsidR="00CA508B" w:rsidRPr="00FE5CBA">
          <w:rPr>
            <w:rStyle w:val="Hyperlink"/>
            <w:noProof/>
            <w:color w:val="0070C0"/>
            <w:lang w:val="da-DK"/>
          </w:rPr>
          <w:t>www.alternativetaarhus.dk</w:t>
        </w:r>
      </w:hyperlink>
      <w:r w:rsidR="0086477F">
        <w:rPr>
          <w:noProof/>
          <w:lang w:val="da-DK"/>
        </w:rPr>
        <w:t xml:space="preserve"> (</w:t>
      </w:r>
      <w:r w:rsidR="00BF7340">
        <w:rPr>
          <w:noProof/>
          <w:lang w:val="da-DK"/>
        </w:rPr>
        <w:t xml:space="preserve">Lokal hjemmeside, </w:t>
      </w:r>
      <w:r w:rsidR="0086477F">
        <w:rPr>
          <w:noProof/>
          <w:lang w:val="da-DK"/>
        </w:rPr>
        <w:t>Følg valgkampen)</w:t>
      </w:r>
    </w:p>
    <w:p w14:paraId="1C4C6D58" w14:textId="77777777" w:rsidR="00CA508B" w:rsidRDefault="00645B4C" w:rsidP="0086477F">
      <w:pPr>
        <w:pStyle w:val="Kontaktoplysninger"/>
        <w:rPr>
          <w:noProof/>
          <w:lang w:val="da-DK"/>
        </w:rPr>
      </w:pPr>
      <w:hyperlink r:id="rId10" w:history="1">
        <w:r w:rsidR="0086477F" w:rsidRPr="00FE5CBA">
          <w:rPr>
            <w:rStyle w:val="Hyperlink"/>
            <w:noProof/>
            <w:color w:val="0070C0"/>
            <w:lang w:val="da-DK"/>
          </w:rPr>
          <w:t>https://alleos.alternativet.dk/</w:t>
        </w:r>
      </w:hyperlink>
      <w:r w:rsidR="0086477F">
        <w:rPr>
          <w:noProof/>
          <w:lang w:val="da-DK"/>
        </w:rPr>
        <w:t xml:space="preserve"> (</w:t>
      </w:r>
      <w:r w:rsidR="00BF7340">
        <w:rPr>
          <w:noProof/>
          <w:lang w:val="da-DK"/>
        </w:rPr>
        <w:t>K</w:t>
      </w:r>
      <w:r w:rsidR="0086477F">
        <w:rPr>
          <w:noProof/>
          <w:lang w:val="da-DK"/>
        </w:rPr>
        <w:t xml:space="preserve">alender, </w:t>
      </w:r>
      <w:r w:rsidR="00BF7340">
        <w:rPr>
          <w:noProof/>
          <w:lang w:val="da-DK"/>
        </w:rPr>
        <w:t>M</w:t>
      </w:r>
      <w:r w:rsidR="0086477F">
        <w:rPr>
          <w:noProof/>
          <w:lang w:val="da-DK"/>
        </w:rPr>
        <w:t>edlemmer)</w:t>
      </w:r>
    </w:p>
    <w:tbl>
      <w:tblPr>
        <w:tblStyle w:val="NewsletterTable"/>
        <w:tblW w:w="3220" w:type="pct"/>
        <w:tblLook w:val="0660" w:firstRow="1" w:lastRow="1" w:firstColumn="0" w:lastColumn="0" w:noHBand="1" w:noVBand="1"/>
        <w:tblDescription w:val="Intro letter"/>
      </w:tblPr>
      <w:tblGrid>
        <w:gridCol w:w="7008"/>
      </w:tblGrid>
      <w:tr w:rsidR="005D5BF5" w:rsidRPr="007D49C8" w14:paraId="44867E01" w14:textId="77777777" w:rsidTr="005D5BF5">
        <w:trPr>
          <w:cnfStyle w:val="100000000000" w:firstRow="1" w:lastRow="0" w:firstColumn="0" w:lastColumn="0" w:oddVBand="0" w:evenVBand="0" w:oddHBand="0" w:evenHBand="0" w:firstRowFirstColumn="0" w:firstRowLastColumn="0" w:lastRowFirstColumn="0" w:lastRowLastColumn="0"/>
        </w:trPr>
        <w:tc>
          <w:tcPr>
            <w:tcW w:w="0" w:type="auto"/>
          </w:tcPr>
          <w:p w14:paraId="3B0B88A9" w14:textId="77777777" w:rsidR="005D5BF5" w:rsidRPr="00002CF1" w:rsidRDefault="005D5BF5">
            <w:pPr>
              <w:pStyle w:val="Tabelomrde"/>
              <w:rPr>
                <w:noProof/>
                <w:lang w:val="da-DK"/>
              </w:rPr>
            </w:pPr>
          </w:p>
        </w:tc>
      </w:tr>
      <w:tr w:rsidR="005D5BF5" w:rsidRPr="007D49C8" w14:paraId="3DF697B8" w14:textId="77777777" w:rsidTr="005D5BF5">
        <w:tc>
          <w:tcPr>
            <w:tcW w:w="6955" w:type="dxa"/>
          </w:tcPr>
          <w:p w14:paraId="0C341E19" w14:textId="0566E1CA" w:rsidR="00C43C79" w:rsidRDefault="00C43C79" w:rsidP="00C43C79">
            <w:pPr>
              <w:spacing w:line="276" w:lineRule="auto"/>
              <w:rPr>
                <w:b/>
                <w:noProof/>
                <w:sz w:val="24"/>
                <w:lang w:val="da-DK"/>
              </w:rPr>
            </w:pPr>
            <w:r w:rsidRPr="00D94B51">
              <w:rPr>
                <w:noProof/>
                <w:lang w:val="da-DK" w:eastAsia="da-DK"/>
              </w:rPr>
              <w:drawing>
                <wp:inline distT="0" distB="0" distL="0" distR="0" wp14:anchorId="39747B9B" wp14:editId="44B6BCDB">
                  <wp:extent cx="4266327" cy="1377696"/>
                  <wp:effectExtent l="0" t="0" r="1270" b="0"/>
                  <wp:docPr id="6" name="Billede 6" descr="C:\Users\trin7888\Desktop\Ny mappe (2)\Politikmød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n7888\Desktop\Ny mappe (2)\Politikmødet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5917" cy="1390481"/>
                          </a:xfrm>
                          <a:prstGeom prst="rect">
                            <a:avLst/>
                          </a:prstGeom>
                          <a:noFill/>
                          <a:ln>
                            <a:noFill/>
                          </a:ln>
                        </pic:spPr>
                      </pic:pic>
                    </a:graphicData>
                  </a:graphic>
                </wp:inline>
              </w:drawing>
            </w:r>
          </w:p>
          <w:p w14:paraId="21A26271" w14:textId="77777777" w:rsidR="00C43C79" w:rsidRDefault="00C43C79" w:rsidP="00C43C79">
            <w:pPr>
              <w:spacing w:before="0" w:line="276" w:lineRule="auto"/>
              <w:rPr>
                <w:i/>
                <w:noProof/>
                <w:lang w:val="da-DK"/>
              </w:rPr>
            </w:pPr>
            <w:r w:rsidRPr="00C43C79">
              <w:rPr>
                <w:i/>
                <w:noProof/>
                <w:lang w:val="da-DK"/>
              </w:rPr>
              <w:t xml:space="preserve">Kampagneleder, Stine Mikkelsen sammen med sit team. </w:t>
            </w:r>
          </w:p>
          <w:p w14:paraId="639739D5" w14:textId="77777777" w:rsidR="007D49C8" w:rsidRPr="00C43C79" w:rsidRDefault="007D49C8" w:rsidP="00C43C79">
            <w:pPr>
              <w:spacing w:before="0" w:line="276" w:lineRule="auto"/>
              <w:rPr>
                <w:i/>
                <w:noProof/>
                <w:lang w:val="da-DK"/>
              </w:rPr>
            </w:pPr>
          </w:p>
          <w:p w14:paraId="769CD88F" w14:textId="6AFABBCD" w:rsidR="005D5BF5" w:rsidRDefault="00FE5CBA" w:rsidP="007D49C8">
            <w:pPr>
              <w:spacing w:before="0" w:line="276" w:lineRule="auto"/>
              <w:rPr>
                <w:b/>
                <w:noProof/>
                <w:sz w:val="24"/>
                <w:lang w:val="da-DK"/>
              </w:rPr>
            </w:pPr>
            <w:r w:rsidRPr="00D94B51">
              <w:rPr>
                <w:b/>
                <w:noProof/>
                <w:sz w:val="24"/>
                <w:lang w:val="da-DK"/>
              </w:rPr>
              <w:t>Kære medlemmer</w:t>
            </w:r>
          </w:p>
          <w:p w14:paraId="6A07FADA" w14:textId="77777777" w:rsidR="00CC60E8" w:rsidRPr="00D94B51" w:rsidRDefault="00CC60E8" w:rsidP="007D49C8">
            <w:pPr>
              <w:spacing w:before="0" w:line="276" w:lineRule="auto"/>
              <w:rPr>
                <w:b/>
                <w:noProof/>
                <w:sz w:val="24"/>
                <w:lang w:val="da-DK"/>
              </w:rPr>
            </w:pPr>
          </w:p>
          <w:p w14:paraId="7A2CCAE0" w14:textId="2E9B87BA" w:rsidR="00FE5CBA" w:rsidRDefault="00D94B51" w:rsidP="007D49C8">
            <w:pPr>
              <w:spacing w:before="0" w:line="276" w:lineRule="auto"/>
              <w:rPr>
                <w:noProof/>
                <w:sz w:val="24"/>
                <w:lang w:val="da-DK"/>
              </w:rPr>
            </w:pPr>
            <w:r w:rsidRPr="00D94B51">
              <w:rPr>
                <w:noProof/>
                <w:sz w:val="24"/>
                <w:lang w:val="da-DK"/>
              </w:rPr>
              <w:t>Efteråret er over os og</w:t>
            </w:r>
            <w:r w:rsidR="00FE5CBA" w:rsidRPr="00D94B51">
              <w:rPr>
                <w:noProof/>
                <w:sz w:val="24"/>
                <w:lang w:val="da-DK"/>
              </w:rPr>
              <w:t xml:space="preserve"> </w:t>
            </w:r>
            <w:r w:rsidRPr="00D94B51">
              <w:rPr>
                <w:noProof/>
                <w:sz w:val="24"/>
                <w:lang w:val="da-DK"/>
              </w:rPr>
              <w:t xml:space="preserve">dermed er </w:t>
            </w:r>
            <w:r w:rsidR="00FE5CBA" w:rsidRPr="00D94B51">
              <w:rPr>
                <w:noProof/>
                <w:sz w:val="24"/>
                <w:lang w:val="da-DK"/>
              </w:rPr>
              <w:t>valgkampen</w:t>
            </w:r>
            <w:r w:rsidR="00884319" w:rsidRPr="00D94B51">
              <w:rPr>
                <w:noProof/>
                <w:sz w:val="24"/>
                <w:lang w:val="da-DK"/>
              </w:rPr>
              <w:t xml:space="preserve"> </w:t>
            </w:r>
            <w:r w:rsidR="00FE5CBA" w:rsidRPr="00D94B51">
              <w:rPr>
                <w:noProof/>
                <w:sz w:val="24"/>
                <w:lang w:val="da-DK"/>
              </w:rPr>
              <w:t>skudt i gang</w:t>
            </w:r>
            <w:r w:rsidRPr="00D94B51">
              <w:rPr>
                <w:noProof/>
                <w:sz w:val="24"/>
                <w:lang w:val="da-DK"/>
              </w:rPr>
              <w:t>.</w:t>
            </w:r>
            <w:r w:rsidR="00FE5CBA" w:rsidRPr="00D94B51">
              <w:rPr>
                <w:noProof/>
                <w:sz w:val="24"/>
                <w:lang w:val="da-DK"/>
              </w:rPr>
              <w:t xml:space="preserve"> </w:t>
            </w:r>
            <w:r w:rsidRPr="00D94B51">
              <w:rPr>
                <w:noProof/>
                <w:sz w:val="24"/>
                <w:lang w:val="da-DK"/>
              </w:rPr>
              <w:t xml:space="preserve">Heldigvis </w:t>
            </w:r>
            <w:r w:rsidR="00FE5CBA" w:rsidRPr="00D94B51">
              <w:rPr>
                <w:noProof/>
                <w:sz w:val="24"/>
                <w:lang w:val="da-DK"/>
              </w:rPr>
              <w:t>er</w:t>
            </w:r>
            <w:r w:rsidRPr="00D94B51">
              <w:rPr>
                <w:noProof/>
                <w:sz w:val="24"/>
                <w:lang w:val="da-DK"/>
              </w:rPr>
              <w:t xml:space="preserve"> vi</w:t>
            </w:r>
            <w:r w:rsidR="00FE5CBA" w:rsidRPr="00D94B51">
              <w:rPr>
                <w:noProof/>
                <w:sz w:val="24"/>
                <w:lang w:val="da-DK"/>
              </w:rPr>
              <w:t xml:space="preserve"> klar både med fantastiske kandidater, </w:t>
            </w:r>
            <w:r w:rsidR="00884319" w:rsidRPr="00D94B51">
              <w:rPr>
                <w:noProof/>
                <w:sz w:val="24"/>
                <w:lang w:val="da-DK"/>
              </w:rPr>
              <w:t xml:space="preserve">en knivskarp kampagneleder, </w:t>
            </w:r>
            <w:r w:rsidR="00FE5CBA" w:rsidRPr="00D94B51">
              <w:rPr>
                <w:noProof/>
                <w:sz w:val="24"/>
                <w:lang w:val="da-DK"/>
              </w:rPr>
              <w:t xml:space="preserve">et veloplagt </w:t>
            </w:r>
            <w:r w:rsidR="00884319" w:rsidRPr="00D94B51">
              <w:rPr>
                <w:noProof/>
                <w:sz w:val="24"/>
                <w:lang w:val="da-DK"/>
              </w:rPr>
              <w:t>s</w:t>
            </w:r>
            <w:r w:rsidR="00FE5CBA" w:rsidRPr="00D94B51">
              <w:rPr>
                <w:noProof/>
                <w:sz w:val="24"/>
                <w:lang w:val="da-DK"/>
              </w:rPr>
              <w:t xml:space="preserve">ekretariat og </w:t>
            </w:r>
            <w:r w:rsidR="00884319" w:rsidRPr="00D94B51">
              <w:rPr>
                <w:noProof/>
                <w:sz w:val="24"/>
                <w:lang w:val="da-DK"/>
              </w:rPr>
              <w:t>det</w:t>
            </w:r>
            <w:r w:rsidR="00FE5CBA" w:rsidRPr="00D94B51">
              <w:rPr>
                <w:noProof/>
                <w:sz w:val="24"/>
                <w:lang w:val="da-DK"/>
              </w:rPr>
              <w:t xml:space="preserve"> første vedtagede politikprogram</w:t>
            </w:r>
            <w:r w:rsidR="00884319" w:rsidRPr="00D94B51">
              <w:rPr>
                <w:noProof/>
                <w:sz w:val="24"/>
                <w:lang w:val="da-DK"/>
              </w:rPr>
              <w:t xml:space="preserve"> </w:t>
            </w:r>
            <w:r w:rsidR="00FE5CBA" w:rsidRPr="00D94B51">
              <w:rPr>
                <w:noProof/>
                <w:sz w:val="24"/>
                <w:lang w:val="da-DK"/>
              </w:rPr>
              <w:t xml:space="preserve">for </w:t>
            </w:r>
            <w:r w:rsidR="00884319" w:rsidRPr="00D94B51">
              <w:rPr>
                <w:noProof/>
                <w:sz w:val="24"/>
                <w:lang w:val="da-DK"/>
              </w:rPr>
              <w:t xml:space="preserve">Alternativet </w:t>
            </w:r>
            <w:r w:rsidR="00FE5CBA" w:rsidRPr="00D94B51">
              <w:rPr>
                <w:noProof/>
                <w:sz w:val="24"/>
                <w:lang w:val="da-DK"/>
              </w:rPr>
              <w:t xml:space="preserve">Aarhus. </w:t>
            </w:r>
            <w:r w:rsidRPr="00D94B51">
              <w:rPr>
                <w:noProof/>
                <w:sz w:val="24"/>
                <w:lang w:val="da-DK"/>
              </w:rPr>
              <w:t xml:space="preserve">Det er faktisk alt sammen lidt af en bedrift, da </w:t>
            </w:r>
            <w:r>
              <w:rPr>
                <w:noProof/>
                <w:sz w:val="24"/>
                <w:lang w:val="da-DK"/>
              </w:rPr>
              <w:t>Alternativet</w:t>
            </w:r>
            <w:r w:rsidR="00C43C79">
              <w:rPr>
                <w:noProof/>
                <w:sz w:val="24"/>
                <w:lang w:val="da-DK"/>
              </w:rPr>
              <w:t xml:space="preserve"> som parti</w:t>
            </w:r>
            <w:r w:rsidRPr="00D94B51">
              <w:rPr>
                <w:noProof/>
                <w:sz w:val="24"/>
                <w:lang w:val="da-DK"/>
              </w:rPr>
              <w:t xml:space="preserve"> jo aldrig har </w:t>
            </w:r>
            <w:r w:rsidR="00C43C79">
              <w:rPr>
                <w:noProof/>
                <w:sz w:val="24"/>
                <w:lang w:val="da-DK"/>
              </w:rPr>
              <w:t xml:space="preserve">opstillet til et kommunalvalg </w:t>
            </w:r>
            <w:r w:rsidRPr="00D94B51">
              <w:rPr>
                <w:noProof/>
                <w:sz w:val="24"/>
                <w:lang w:val="da-DK"/>
              </w:rPr>
              <w:t>før.</w:t>
            </w:r>
          </w:p>
          <w:p w14:paraId="22F6C82B" w14:textId="77777777" w:rsidR="007D49C8" w:rsidRPr="00D94B51" w:rsidRDefault="007D49C8" w:rsidP="007D49C8">
            <w:pPr>
              <w:spacing w:before="0" w:line="276" w:lineRule="auto"/>
              <w:rPr>
                <w:noProof/>
                <w:sz w:val="24"/>
                <w:lang w:val="da-DK"/>
              </w:rPr>
            </w:pPr>
          </w:p>
          <w:p w14:paraId="236FE6FE" w14:textId="77777777" w:rsidR="00884319" w:rsidRPr="00884319" w:rsidRDefault="00884319" w:rsidP="007D49C8">
            <w:pPr>
              <w:spacing w:before="0" w:line="276" w:lineRule="auto"/>
              <w:rPr>
                <w:b/>
                <w:noProof/>
                <w:lang w:val="da-DK"/>
              </w:rPr>
            </w:pPr>
            <w:r w:rsidRPr="00884319">
              <w:rPr>
                <w:b/>
                <w:noProof/>
                <w:lang w:val="da-DK"/>
              </w:rPr>
              <w:t>Kampagneteamet</w:t>
            </w:r>
          </w:p>
          <w:p w14:paraId="304F21C4" w14:textId="77777777" w:rsidR="000231BB" w:rsidRDefault="000231BB" w:rsidP="007D49C8">
            <w:pPr>
              <w:spacing w:before="0" w:line="276" w:lineRule="auto"/>
              <w:rPr>
                <w:noProof/>
                <w:lang w:val="da-DK"/>
              </w:rPr>
            </w:pPr>
            <w:r>
              <w:rPr>
                <w:noProof/>
                <w:lang w:val="da-DK"/>
              </w:rPr>
              <w:t>Vi har været så heldige at S</w:t>
            </w:r>
            <w:r w:rsidR="00C43C79">
              <w:rPr>
                <w:noProof/>
                <w:lang w:val="da-DK"/>
              </w:rPr>
              <w:t>tine Mikkelsen</w:t>
            </w:r>
            <w:r>
              <w:rPr>
                <w:noProof/>
                <w:lang w:val="da-DK"/>
              </w:rPr>
              <w:t>,</w:t>
            </w:r>
            <w:r w:rsidR="00C43C79">
              <w:rPr>
                <w:noProof/>
                <w:lang w:val="da-DK"/>
              </w:rPr>
              <w:t xml:space="preserve"> </w:t>
            </w:r>
            <w:r>
              <w:rPr>
                <w:noProof/>
                <w:lang w:val="da-DK"/>
              </w:rPr>
              <w:t>har sagt ja til at være k</w:t>
            </w:r>
            <w:r w:rsidR="00C43C79">
              <w:rPr>
                <w:noProof/>
                <w:lang w:val="da-DK"/>
              </w:rPr>
              <w:t>ampagneleder for Alternativet Aarhus</w:t>
            </w:r>
            <w:r>
              <w:rPr>
                <w:noProof/>
                <w:lang w:val="da-DK"/>
              </w:rPr>
              <w:t xml:space="preserve"> frem mod kommunalvalget, og hun og de f</w:t>
            </w:r>
            <w:r w:rsidR="00C43C79">
              <w:rPr>
                <w:noProof/>
                <w:lang w:val="da-DK"/>
              </w:rPr>
              <w:t>ire universitetsstuderende</w:t>
            </w:r>
            <w:r>
              <w:rPr>
                <w:noProof/>
                <w:lang w:val="da-DK"/>
              </w:rPr>
              <w:t xml:space="preserve">, der udgør sekretariatet har nu indrettet sig i lokalerne i Nørre Allé 86. </w:t>
            </w:r>
          </w:p>
          <w:p w14:paraId="12E2BB75" w14:textId="1E6F8CB0" w:rsidR="000231BB" w:rsidRDefault="000231BB" w:rsidP="00884319">
            <w:pPr>
              <w:spacing w:after="200" w:line="276" w:lineRule="auto"/>
              <w:rPr>
                <w:noProof/>
                <w:lang w:val="da-DK"/>
              </w:rPr>
            </w:pPr>
            <w:r>
              <w:rPr>
                <w:noProof/>
                <w:lang w:val="da-DK"/>
              </w:rPr>
              <w:t>Valgkampen er allerede godt i gang,</w:t>
            </w:r>
            <w:r w:rsidR="00AA6715">
              <w:rPr>
                <w:noProof/>
                <w:lang w:val="da-DK"/>
              </w:rPr>
              <w:t xml:space="preserve"> men</w:t>
            </w:r>
            <w:r>
              <w:rPr>
                <w:noProof/>
                <w:lang w:val="da-DK"/>
              </w:rPr>
              <w:t xml:space="preserve"> alle er </w:t>
            </w:r>
            <w:r w:rsidR="002D18F0">
              <w:rPr>
                <w:noProof/>
                <w:lang w:val="da-DK"/>
              </w:rPr>
              <w:t xml:space="preserve">også </w:t>
            </w:r>
            <w:r>
              <w:rPr>
                <w:noProof/>
                <w:lang w:val="da-DK"/>
              </w:rPr>
              <w:t>ved at være på plads med, hvo</w:t>
            </w:r>
            <w:r w:rsidR="00AA6715">
              <w:rPr>
                <w:noProof/>
                <w:lang w:val="da-DK"/>
              </w:rPr>
              <w:t xml:space="preserve">rdan rollefordelingen skal være, og </w:t>
            </w:r>
            <w:r w:rsidR="00AA6715">
              <w:rPr>
                <w:noProof/>
                <w:lang w:val="da-DK"/>
              </w:rPr>
              <w:lastRenderedPageBreak/>
              <w:t>kampagnelederen meddeler, at det går godt og planmæssigt.</w:t>
            </w:r>
          </w:p>
          <w:p w14:paraId="5263768C" w14:textId="77777777" w:rsidR="00AA6715" w:rsidRDefault="00AA6715" w:rsidP="007D49C8">
            <w:pPr>
              <w:spacing w:before="0" w:line="276" w:lineRule="auto"/>
              <w:rPr>
                <w:b/>
                <w:noProof/>
                <w:lang w:val="da-DK"/>
              </w:rPr>
            </w:pPr>
            <w:bookmarkStart w:id="0" w:name="_GoBack"/>
            <w:bookmarkEnd w:id="0"/>
            <w:r>
              <w:rPr>
                <w:b/>
                <w:noProof/>
                <w:lang w:val="da-DK"/>
              </w:rPr>
              <w:t>Vi mangler frivillige</w:t>
            </w:r>
          </w:p>
          <w:p w14:paraId="6436587A" w14:textId="30B85E6C" w:rsidR="000231BB" w:rsidRDefault="00AA6715" w:rsidP="007D49C8">
            <w:pPr>
              <w:spacing w:before="0" w:line="276" w:lineRule="auto"/>
              <w:rPr>
                <w:noProof/>
                <w:lang w:val="da-DK"/>
              </w:rPr>
            </w:pPr>
            <w:r>
              <w:rPr>
                <w:noProof/>
                <w:lang w:val="da-DK"/>
              </w:rPr>
              <w:t>At føre valgkamp er dog en stor og krævende proces, hvor der er brug for alle kræfter. Det er derfor vigtigt at ALLE MEDLEMMER der har den mindste lyst og energi til at hjælpe melder sig på banen. Der er masser af opgaver, og man behøver i</w:t>
            </w:r>
            <w:r w:rsidR="002A22E6">
              <w:rPr>
                <w:noProof/>
                <w:lang w:val="da-DK"/>
              </w:rPr>
              <w:t>kke forpligte sig til mere, end</w:t>
            </w:r>
            <w:r>
              <w:rPr>
                <w:noProof/>
                <w:lang w:val="da-DK"/>
              </w:rPr>
              <w:t xml:space="preserve"> hvad man kan og vil. </w:t>
            </w:r>
            <w:r w:rsidR="002A22E6">
              <w:rPr>
                <w:noProof/>
                <w:lang w:val="da-DK"/>
              </w:rPr>
              <w:t>Kontakt derfor Stine, hvis du er nysgerrig efter at høre, hvad du kan være behjælpelig med.</w:t>
            </w:r>
          </w:p>
          <w:p w14:paraId="4806E73F" w14:textId="77777777" w:rsidR="007D49C8" w:rsidRDefault="007D49C8" w:rsidP="007D49C8">
            <w:pPr>
              <w:spacing w:before="0" w:line="276" w:lineRule="auto"/>
              <w:rPr>
                <w:noProof/>
                <w:lang w:val="da-DK"/>
              </w:rPr>
            </w:pPr>
          </w:p>
          <w:p w14:paraId="16FD5C3E" w14:textId="2F4B2E4F" w:rsidR="00884319" w:rsidRDefault="00C43C79" w:rsidP="002A22E6">
            <w:pPr>
              <w:spacing w:before="0" w:line="276" w:lineRule="auto"/>
              <w:rPr>
                <w:noProof/>
                <w:lang w:val="da-DK"/>
              </w:rPr>
            </w:pPr>
            <w:r>
              <w:rPr>
                <w:noProof/>
                <w:lang w:val="da-DK"/>
              </w:rPr>
              <w:t xml:space="preserve"> </w:t>
            </w:r>
            <w:r w:rsidR="000231BB" w:rsidRPr="000231BB">
              <w:rPr>
                <w:noProof/>
                <w:lang w:val="da-DK" w:eastAsia="da-DK"/>
              </w:rPr>
              <w:drawing>
                <wp:inline distT="0" distB="0" distL="0" distR="0" wp14:anchorId="472BC5F5" wp14:editId="6DDF6EDA">
                  <wp:extent cx="4174632" cy="1594110"/>
                  <wp:effectExtent l="0" t="0" r="0" b="6350"/>
                  <wp:docPr id="7" name="Billede 7" descr="C:\Users\trin7888\Desktop\Ny mappe (2)\Politikmø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in7888\Desktop\Ny mappe (2)\Politikmød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0680" cy="1604057"/>
                          </a:xfrm>
                          <a:prstGeom prst="rect">
                            <a:avLst/>
                          </a:prstGeom>
                          <a:noFill/>
                          <a:ln>
                            <a:noFill/>
                          </a:ln>
                        </pic:spPr>
                      </pic:pic>
                    </a:graphicData>
                  </a:graphic>
                </wp:inline>
              </w:drawing>
            </w:r>
          </w:p>
          <w:p w14:paraId="26BCC1AA" w14:textId="5CC0CCFE" w:rsidR="002A22E6" w:rsidRDefault="002A22E6" w:rsidP="002A22E6">
            <w:pPr>
              <w:spacing w:before="0" w:line="276" w:lineRule="auto"/>
              <w:rPr>
                <w:i/>
                <w:noProof/>
                <w:lang w:val="da-DK"/>
              </w:rPr>
            </w:pPr>
            <w:r>
              <w:rPr>
                <w:i/>
                <w:noProof/>
                <w:lang w:val="da-DK"/>
              </w:rPr>
              <w:t>Politikmødet d. 28. august 2017.</w:t>
            </w:r>
          </w:p>
          <w:p w14:paraId="722057C6" w14:textId="77777777" w:rsidR="007D49C8" w:rsidRPr="002A22E6" w:rsidRDefault="007D49C8" w:rsidP="002A22E6">
            <w:pPr>
              <w:spacing w:before="0" w:line="276" w:lineRule="auto"/>
              <w:rPr>
                <w:i/>
                <w:noProof/>
                <w:lang w:val="da-DK"/>
              </w:rPr>
            </w:pPr>
          </w:p>
          <w:p w14:paraId="10C87252" w14:textId="77777777" w:rsidR="00884319" w:rsidRDefault="00884319" w:rsidP="007D49C8">
            <w:pPr>
              <w:spacing w:before="0" w:line="276" w:lineRule="auto"/>
              <w:rPr>
                <w:b/>
                <w:noProof/>
                <w:lang w:val="da-DK"/>
              </w:rPr>
            </w:pPr>
            <w:r w:rsidRPr="00884319">
              <w:rPr>
                <w:b/>
                <w:noProof/>
                <w:lang w:val="da-DK"/>
              </w:rPr>
              <w:t>Politikmødet</w:t>
            </w:r>
          </w:p>
          <w:p w14:paraId="1584B365" w14:textId="251BF441" w:rsidR="00884319" w:rsidRDefault="002A22E6" w:rsidP="007D49C8">
            <w:pPr>
              <w:spacing w:before="0" w:line="276" w:lineRule="auto"/>
              <w:rPr>
                <w:noProof/>
                <w:lang w:val="da-DK"/>
              </w:rPr>
            </w:pPr>
            <w:r w:rsidRPr="002A22E6">
              <w:rPr>
                <w:noProof/>
                <w:lang w:val="da-DK"/>
              </w:rPr>
              <w:t xml:space="preserve">På </w:t>
            </w:r>
            <w:r>
              <w:rPr>
                <w:noProof/>
                <w:lang w:val="da-DK"/>
              </w:rPr>
              <w:t xml:space="preserve">politikmødet d. 28. august blev der for første gang i foreningens historie vedtaget politikker på en lang række områder. Fremmødet var godt, og der var i vid udstrækning enighed om at stemme for de udsendte forslag. Især var der stor opbakning til at anvende </w:t>
            </w:r>
            <w:r w:rsidR="002D18F0">
              <w:rPr>
                <w:noProof/>
                <w:lang w:val="da-DK"/>
              </w:rPr>
              <w:t xml:space="preserve">politikpapiret, ”Hundrede lokalmiljøer - en kommune” </w:t>
            </w:r>
            <w:r>
              <w:rPr>
                <w:noProof/>
                <w:lang w:val="da-DK"/>
              </w:rPr>
              <w:t xml:space="preserve">som </w:t>
            </w:r>
            <w:r w:rsidR="002D18F0">
              <w:rPr>
                <w:noProof/>
                <w:lang w:val="da-DK"/>
              </w:rPr>
              <w:t>politisk platform</w:t>
            </w:r>
            <w:r>
              <w:rPr>
                <w:noProof/>
                <w:lang w:val="da-DK"/>
              </w:rPr>
              <w:t xml:space="preserve"> for den lokalpolitik</w:t>
            </w:r>
            <w:r w:rsidR="002D18F0">
              <w:rPr>
                <w:noProof/>
                <w:lang w:val="da-DK"/>
              </w:rPr>
              <w:t>,</w:t>
            </w:r>
            <w:r>
              <w:rPr>
                <w:noProof/>
                <w:lang w:val="da-DK"/>
              </w:rPr>
              <w:t xml:space="preserve"> vi går til valg på.</w:t>
            </w:r>
            <w:r w:rsidR="002D18F0">
              <w:rPr>
                <w:noProof/>
                <w:lang w:val="da-DK"/>
              </w:rPr>
              <w:t xml:space="preserve"> </w:t>
            </w:r>
            <w:r w:rsidR="007D49C8">
              <w:rPr>
                <w:noProof/>
                <w:lang w:val="da-DK"/>
              </w:rPr>
              <w:t>Snarest muligt vil de vedtagne dokumenter samlet blive sendt ud til alle.</w:t>
            </w:r>
          </w:p>
          <w:p w14:paraId="4787D7E3" w14:textId="77777777" w:rsidR="007D49C8" w:rsidRPr="007D49C8" w:rsidRDefault="007D49C8" w:rsidP="007D49C8">
            <w:pPr>
              <w:spacing w:before="0" w:line="276" w:lineRule="auto"/>
              <w:rPr>
                <w:noProof/>
                <w:color w:val="0070C0"/>
                <w:lang w:val="da-DK"/>
              </w:rPr>
            </w:pPr>
          </w:p>
          <w:p w14:paraId="7F1069C3" w14:textId="75DE6215" w:rsidR="006C7D95" w:rsidRPr="006C7D95" w:rsidRDefault="006C7D95" w:rsidP="006C7D95">
            <w:pPr>
              <w:spacing w:before="0" w:line="276" w:lineRule="auto"/>
              <w:rPr>
                <w:b/>
                <w:noProof/>
                <w:color w:val="auto"/>
                <w:lang w:val="da-DK"/>
              </w:rPr>
            </w:pPr>
            <w:r w:rsidRPr="006C7D95">
              <w:rPr>
                <w:b/>
                <w:noProof/>
                <w:color w:val="auto"/>
                <w:lang w:val="da-DK"/>
              </w:rPr>
              <w:t>Hold dig opdateret</w:t>
            </w:r>
          </w:p>
          <w:p w14:paraId="3C76183D" w14:textId="37C084C7" w:rsidR="00884319" w:rsidRDefault="006C7D95" w:rsidP="006C7D95">
            <w:pPr>
              <w:spacing w:before="0" w:line="276" w:lineRule="auto"/>
              <w:rPr>
                <w:noProof/>
                <w:color w:val="auto"/>
                <w:lang w:val="da-DK"/>
              </w:rPr>
            </w:pPr>
            <w:r>
              <w:rPr>
                <w:noProof/>
                <w:color w:val="auto"/>
                <w:lang w:val="da-DK"/>
              </w:rPr>
              <w:t xml:space="preserve">Der sker hele tiden spændende ting både i vores egne lokaler og andre steder i kommunen, så følg med på FB og </w:t>
            </w:r>
            <w:r w:rsidR="007D49C8">
              <w:rPr>
                <w:noProof/>
                <w:color w:val="auto"/>
                <w:lang w:val="da-DK"/>
              </w:rPr>
              <w:t xml:space="preserve">kalenderen på </w:t>
            </w:r>
            <w:r>
              <w:rPr>
                <w:noProof/>
                <w:color w:val="auto"/>
                <w:lang w:val="da-DK"/>
              </w:rPr>
              <w:t>AlleOs.</w:t>
            </w:r>
          </w:p>
          <w:p w14:paraId="7E6D30D0" w14:textId="334B5390" w:rsidR="007D49C8" w:rsidRPr="00002CF1" w:rsidRDefault="007D49C8" w:rsidP="006C7D95">
            <w:pPr>
              <w:spacing w:before="0" w:line="276" w:lineRule="auto"/>
              <w:rPr>
                <w:noProof/>
                <w:lang w:val="da-DK"/>
              </w:rPr>
            </w:pPr>
          </w:p>
        </w:tc>
      </w:tr>
      <w:tr w:rsidR="005D5BF5" w:rsidRPr="007D49C8" w14:paraId="55D9178A" w14:textId="77777777" w:rsidTr="005D5BF5">
        <w:trPr>
          <w:cnfStyle w:val="010000000000" w:firstRow="0" w:lastRow="1" w:firstColumn="0" w:lastColumn="0" w:oddVBand="0" w:evenVBand="0" w:oddHBand="0" w:evenHBand="0" w:firstRowFirstColumn="0" w:firstRowLastColumn="0" w:lastRowFirstColumn="0" w:lastRowLastColumn="0"/>
        </w:trPr>
        <w:tc>
          <w:tcPr>
            <w:tcW w:w="0" w:type="auto"/>
          </w:tcPr>
          <w:p w14:paraId="382746EF" w14:textId="77777777" w:rsidR="005D5BF5" w:rsidRPr="00002CF1" w:rsidRDefault="005D5BF5">
            <w:pPr>
              <w:pStyle w:val="Tabelomrde"/>
              <w:rPr>
                <w:noProof/>
                <w:lang w:val="da-DK"/>
              </w:rPr>
            </w:pPr>
          </w:p>
        </w:tc>
      </w:tr>
    </w:tbl>
    <w:p w14:paraId="6737AC68" w14:textId="74EF291B" w:rsidR="005D5BF5" w:rsidRPr="008F3B2F" w:rsidRDefault="00114582" w:rsidP="002142C5">
      <w:pPr>
        <w:pStyle w:val="Overskrift1"/>
        <w:rPr>
          <w:rFonts w:ascii="Century Gothic" w:hAnsi="Century Gothic"/>
          <w:noProof/>
          <w:color w:val="92D050"/>
          <w:lang w:val="da-DK"/>
        </w:rPr>
      </w:pPr>
      <w:r w:rsidRPr="008F3B2F">
        <w:rPr>
          <w:rFonts w:ascii="Century Gothic" w:hAnsi="Century Gothic"/>
          <w:noProof/>
          <w:color w:val="92D050"/>
          <w:lang w:val="da-DK" w:eastAsia="da-DK"/>
        </w:rPr>
        <mc:AlternateContent>
          <mc:Choice Requires="wps">
            <w:drawing>
              <wp:anchor distT="0" distB="0" distL="114300" distR="114300" simplePos="0" relativeHeight="251661312" behindDoc="0" locked="0" layoutInCell="1" allowOverlap="0" wp14:anchorId="4AB63632" wp14:editId="3E0696B0">
                <wp:simplePos x="0" y="0"/>
                <wp:positionH relativeFrom="page">
                  <wp:posOffset>5194300</wp:posOffset>
                </wp:positionH>
                <wp:positionV relativeFrom="margin">
                  <wp:align>top</wp:align>
                </wp:positionV>
                <wp:extent cx="2217420" cy="8248650"/>
                <wp:effectExtent l="0" t="0" r="5715" b="0"/>
                <wp:wrapSquare wrapText="left"/>
                <wp:docPr id="3" name="Tekstboks 3" descr="Newsletter sidebar 2"/>
                <wp:cNvGraphicFramePr/>
                <a:graphic xmlns:a="http://schemas.openxmlformats.org/drawingml/2006/main">
                  <a:graphicData uri="http://schemas.microsoft.com/office/word/2010/wordprocessingShape">
                    <wps:wsp>
                      <wps:cNvSpPr txBox="1"/>
                      <wps:spPr>
                        <a:xfrm>
                          <a:off x="0" y="0"/>
                          <a:ext cx="2217420" cy="824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EC2F8" w14:textId="6ED03CA2" w:rsidR="00114582" w:rsidRPr="00002CF1" w:rsidRDefault="00D94B51" w:rsidP="00114582">
                            <w:pPr>
                              <w:pStyle w:val="Billede"/>
                              <w:rPr>
                                <w:lang w:val="da-DK"/>
                              </w:rPr>
                            </w:pPr>
                            <w:r w:rsidRPr="00D94B51">
                              <w:rPr>
                                <w:noProof/>
                                <w:lang w:val="da-DK" w:eastAsia="da-DK"/>
                              </w:rPr>
                              <w:drawing>
                                <wp:inline distT="0" distB="0" distL="0" distR="0" wp14:anchorId="0164329C" wp14:editId="76CE98FE">
                                  <wp:extent cx="2174240" cy="1502697"/>
                                  <wp:effectExtent l="0" t="0" r="0" b="2540"/>
                                  <wp:docPr id="1" name="Billede 1" descr="C:\Users\trin7888\Desktop\Ny mappe (2)\Sekretaria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n7888\Desktop\Ny mappe (2)\Sekretariate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4240" cy="1502697"/>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114582" w:rsidRPr="00002CF1" w14:paraId="3F90EFC5"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531AA0A0" w14:textId="77777777" w:rsidR="00114582" w:rsidRPr="00002CF1" w:rsidRDefault="00114582">
                                  <w:pPr>
                                    <w:pStyle w:val="Tabelomrde"/>
                                    <w:rPr>
                                      <w:lang w:val="da-DK"/>
                                    </w:rPr>
                                  </w:pPr>
                                </w:p>
                              </w:tc>
                            </w:tr>
                            <w:tr w:rsidR="00114582" w:rsidRPr="007D49C8" w14:paraId="43AD538D" w14:textId="77777777" w:rsidTr="005D5BF5">
                              <w:trPr>
                                <w:trHeight w:val="9576"/>
                                <w:jc w:val="center"/>
                              </w:trPr>
                              <w:tc>
                                <w:tcPr>
                                  <w:tcW w:w="3439" w:type="dxa"/>
                                  <w:tcBorders>
                                    <w:top w:val="nil"/>
                                    <w:bottom w:val="nil"/>
                                  </w:tcBorders>
                                </w:tcPr>
                                <w:p w14:paraId="364B23A5" w14:textId="77777777" w:rsidR="00114582" w:rsidRPr="008F3B2F" w:rsidRDefault="00597FDE">
                                  <w:pPr>
                                    <w:pStyle w:val="Overskrift1"/>
                                    <w:outlineLvl w:val="0"/>
                                    <w:rPr>
                                      <w:color w:val="92D050"/>
                                      <w:lang w:val="da-DK"/>
                                    </w:rPr>
                                  </w:pPr>
                                  <w:r>
                                    <w:rPr>
                                      <w:color w:val="92D050"/>
                                      <w:lang w:val="da-DK"/>
                                    </w:rPr>
                                    <w:t>Kontaktpersoner</w:t>
                                  </w:r>
                                </w:p>
                                <w:p w14:paraId="7BA34AED" w14:textId="77777777" w:rsidR="00114582" w:rsidRPr="00002CF1" w:rsidRDefault="00597FDE">
                                  <w:pPr>
                                    <w:pStyle w:val="Overskrift2"/>
                                    <w:outlineLvl w:val="1"/>
                                    <w:rPr>
                                      <w:lang w:val="da-DK"/>
                                    </w:rPr>
                                  </w:pPr>
                                  <w:r>
                                    <w:rPr>
                                      <w:lang w:val="da-DK"/>
                                    </w:rPr>
                                    <w:t>Vil du være frivillig</w:t>
                                  </w:r>
                                </w:p>
                                <w:p w14:paraId="427E6C12" w14:textId="77777777" w:rsidR="00114582" w:rsidRDefault="00597FDE" w:rsidP="00597FDE">
                                  <w:pPr>
                                    <w:spacing w:before="0"/>
                                    <w:rPr>
                                      <w:lang w:val="da-DK"/>
                                    </w:rPr>
                                  </w:pPr>
                                  <w:r>
                                    <w:rPr>
                                      <w:lang w:val="da-DK"/>
                                    </w:rPr>
                                    <w:t>Stine Mikkelsen</w:t>
                                  </w:r>
                                </w:p>
                                <w:p w14:paraId="0704BFB1" w14:textId="77777777" w:rsidR="00597FDE" w:rsidRDefault="00597FDE" w:rsidP="00597FDE">
                                  <w:pPr>
                                    <w:spacing w:before="0"/>
                                    <w:rPr>
                                      <w:lang w:val="da-DK"/>
                                    </w:rPr>
                                  </w:pPr>
                                  <w:r>
                                    <w:rPr>
                                      <w:lang w:val="da-DK"/>
                                    </w:rPr>
                                    <w:t>Kampagneleder</w:t>
                                  </w:r>
                                </w:p>
                                <w:p w14:paraId="5C3A91E9" w14:textId="77777777" w:rsidR="00597FDE" w:rsidRDefault="00597FDE" w:rsidP="00597FDE">
                                  <w:pPr>
                                    <w:spacing w:before="0"/>
                                    <w:rPr>
                                      <w:lang w:val="da-DK"/>
                                    </w:rPr>
                                  </w:pPr>
                                  <w:r>
                                    <w:rPr>
                                      <w:lang w:val="da-DK"/>
                                    </w:rPr>
                                    <w:t>71 79 70 09</w:t>
                                  </w:r>
                                </w:p>
                                <w:p w14:paraId="4DFC82B7" w14:textId="77777777" w:rsidR="00597FDE" w:rsidRDefault="00597FDE" w:rsidP="00597FDE">
                                  <w:pPr>
                                    <w:spacing w:before="0"/>
                                    <w:rPr>
                                      <w:lang w:val="da-DK"/>
                                    </w:rPr>
                                  </w:pPr>
                                </w:p>
                                <w:p w14:paraId="6B2F95F9" w14:textId="77777777" w:rsidR="00114582" w:rsidRPr="00002CF1" w:rsidRDefault="00597FDE">
                                  <w:pPr>
                                    <w:pStyle w:val="Overskrift2"/>
                                    <w:outlineLvl w:val="1"/>
                                    <w:rPr>
                                      <w:rFonts w:asciiTheme="minorHAnsi" w:eastAsiaTheme="minorEastAsia" w:hAnsiTheme="minorHAnsi" w:cstheme="minorBidi"/>
                                      <w:b w:val="0"/>
                                      <w:bCs w:val="0"/>
                                      <w:color w:val="262626" w:themeColor="text1" w:themeTint="D9"/>
                                      <w:lang w:val="da-DK"/>
                                    </w:rPr>
                                  </w:pPr>
                                  <w:r>
                                    <w:rPr>
                                      <w:lang w:val="da-DK"/>
                                    </w:rPr>
                                    <w:t>Bestyrelsen</w:t>
                                  </w:r>
                                </w:p>
                                <w:p w14:paraId="1B995617" w14:textId="77777777" w:rsidR="00114582" w:rsidRDefault="00597FDE" w:rsidP="00597FDE">
                                  <w:pPr>
                                    <w:spacing w:before="0"/>
                                    <w:rPr>
                                      <w:lang w:val="da-DK"/>
                                    </w:rPr>
                                  </w:pPr>
                                  <w:r>
                                    <w:rPr>
                                      <w:lang w:val="da-DK"/>
                                    </w:rPr>
                                    <w:t xml:space="preserve">Tenna </w:t>
                                  </w:r>
                                  <w:proofErr w:type="spellStart"/>
                                  <w:r>
                                    <w:rPr>
                                      <w:lang w:val="da-DK"/>
                                    </w:rPr>
                                    <w:t>Shaldemose</w:t>
                                  </w:r>
                                  <w:proofErr w:type="spellEnd"/>
                                </w:p>
                                <w:p w14:paraId="648861BB" w14:textId="77777777" w:rsidR="00597FDE" w:rsidRDefault="00597FDE" w:rsidP="00597FDE">
                                  <w:pPr>
                                    <w:spacing w:before="0"/>
                                    <w:rPr>
                                      <w:lang w:val="da-DK"/>
                                    </w:rPr>
                                  </w:pPr>
                                  <w:proofErr w:type="spellStart"/>
                                  <w:r>
                                    <w:rPr>
                                      <w:lang w:val="da-DK"/>
                                    </w:rPr>
                                    <w:t>Forperson</w:t>
                                  </w:r>
                                  <w:proofErr w:type="spellEnd"/>
                                </w:p>
                                <w:p w14:paraId="5F1A37AC" w14:textId="77777777" w:rsidR="00597FDE" w:rsidRDefault="00597FDE" w:rsidP="00597FDE">
                                  <w:pPr>
                                    <w:spacing w:before="0"/>
                                    <w:rPr>
                                      <w:lang w:val="da-DK"/>
                                    </w:rPr>
                                  </w:pPr>
                                  <w:r>
                                    <w:rPr>
                                      <w:lang w:val="da-DK"/>
                                    </w:rPr>
                                    <w:t>51 23 58 21</w:t>
                                  </w:r>
                                </w:p>
                                <w:p w14:paraId="0BD69B2D" w14:textId="77777777" w:rsidR="00597FDE" w:rsidRDefault="00597FDE" w:rsidP="00597FDE">
                                  <w:pPr>
                                    <w:spacing w:before="0"/>
                                    <w:rPr>
                                      <w:lang w:val="da-DK"/>
                                    </w:rPr>
                                  </w:pPr>
                                </w:p>
                                <w:p w14:paraId="430BD115" w14:textId="119793DE" w:rsidR="00E765CE" w:rsidRPr="00002CF1" w:rsidRDefault="00E765CE" w:rsidP="00E765CE">
                                  <w:pPr>
                                    <w:pStyle w:val="Overskrift2"/>
                                    <w:outlineLvl w:val="1"/>
                                    <w:rPr>
                                      <w:rFonts w:asciiTheme="minorHAnsi" w:eastAsiaTheme="minorEastAsia" w:hAnsiTheme="minorHAnsi" w:cstheme="minorBidi"/>
                                      <w:b w:val="0"/>
                                      <w:bCs w:val="0"/>
                                      <w:color w:val="262626" w:themeColor="text1" w:themeTint="D9"/>
                                      <w:lang w:val="da-DK"/>
                                    </w:rPr>
                                  </w:pPr>
                                  <w:r>
                                    <w:rPr>
                                      <w:lang w:val="da-DK"/>
                                    </w:rPr>
                                    <w:t>Kalender/ møder/ arrangementer</w:t>
                                  </w:r>
                                  <w:r w:rsidR="006C7D95">
                                    <w:rPr>
                                      <w:lang w:val="da-DK"/>
                                    </w:rPr>
                                    <w:t>/ nyhedsbreve</w:t>
                                  </w:r>
                                </w:p>
                                <w:p w14:paraId="3760F443" w14:textId="77777777" w:rsidR="00E765CE" w:rsidRDefault="00E765CE" w:rsidP="00E765CE">
                                  <w:pPr>
                                    <w:spacing w:before="0"/>
                                    <w:rPr>
                                      <w:lang w:val="da-DK"/>
                                    </w:rPr>
                                  </w:pPr>
                                  <w:r>
                                    <w:rPr>
                                      <w:lang w:val="da-DK"/>
                                    </w:rPr>
                                    <w:t>Trine Aslaug Hansen</w:t>
                                  </w:r>
                                </w:p>
                                <w:p w14:paraId="1D877BD1" w14:textId="77777777" w:rsidR="00E765CE" w:rsidRDefault="00E765CE" w:rsidP="00E765CE">
                                  <w:pPr>
                                    <w:spacing w:before="0"/>
                                    <w:rPr>
                                      <w:lang w:val="da-DK"/>
                                    </w:rPr>
                                  </w:pPr>
                                  <w:r>
                                    <w:rPr>
                                      <w:lang w:val="da-DK"/>
                                    </w:rPr>
                                    <w:t>30 13 80 08</w:t>
                                  </w:r>
                                </w:p>
                                <w:p w14:paraId="71A5D3B8" w14:textId="77777777" w:rsidR="00E765CE" w:rsidRDefault="00E765CE" w:rsidP="00597FDE">
                                  <w:pPr>
                                    <w:spacing w:before="0"/>
                                    <w:rPr>
                                      <w:lang w:val="da-DK"/>
                                    </w:rPr>
                                  </w:pPr>
                                </w:p>
                                <w:p w14:paraId="01B82F09" w14:textId="77777777" w:rsidR="00E765CE" w:rsidRPr="00002CF1" w:rsidRDefault="00E765CE" w:rsidP="00E765CE">
                                  <w:pPr>
                                    <w:pStyle w:val="Overskrift2"/>
                                    <w:outlineLvl w:val="1"/>
                                    <w:rPr>
                                      <w:rFonts w:asciiTheme="minorHAnsi" w:eastAsiaTheme="minorEastAsia" w:hAnsiTheme="minorHAnsi" w:cstheme="minorBidi"/>
                                      <w:b w:val="0"/>
                                      <w:bCs w:val="0"/>
                                      <w:color w:val="262626" w:themeColor="text1" w:themeTint="D9"/>
                                      <w:lang w:val="da-DK"/>
                                    </w:rPr>
                                  </w:pPr>
                                  <w:r>
                                    <w:rPr>
                                      <w:lang w:val="da-DK"/>
                                    </w:rPr>
                                    <w:t>Nye medlemmer</w:t>
                                  </w:r>
                                </w:p>
                                <w:p w14:paraId="11F1230C" w14:textId="77777777" w:rsidR="00E765CE" w:rsidRDefault="00E765CE" w:rsidP="00E765CE">
                                  <w:pPr>
                                    <w:spacing w:before="0"/>
                                    <w:rPr>
                                      <w:lang w:val="da-DK"/>
                                    </w:rPr>
                                  </w:pPr>
                                  <w:r>
                                    <w:rPr>
                                      <w:lang w:val="da-DK"/>
                                    </w:rPr>
                                    <w:t>Lone Donbæk Jensen</w:t>
                                  </w:r>
                                </w:p>
                                <w:p w14:paraId="6ADA2E5E" w14:textId="77777777" w:rsidR="00E765CE" w:rsidRDefault="00E765CE" w:rsidP="00E765CE">
                                  <w:pPr>
                                    <w:spacing w:before="0"/>
                                    <w:rPr>
                                      <w:lang w:val="da-DK"/>
                                    </w:rPr>
                                  </w:pPr>
                                  <w:r>
                                    <w:rPr>
                                      <w:lang w:val="da-DK"/>
                                    </w:rPr>
                                    <w:t>20 78 35 95</w:t>
                                  </w:r>
                                </w:p>
                                <w:p w14:paraId="18E80E6B" w14:textId="77777777" w:rsidR="00E765CE" w:rsidRDefault="00E765CE" w:rsidP="00E765CE">
                                  <w:pPr>
                                    <w:spacing w:before="0"/>
                                    <w:rPr>
                                      <w:lang w:val="da-DK"/>
                                    </w:rPr>
                                  </w:pPr>
                                </w:p>
                                <w:p w14:paraId="51F3A8F8" w14:textId="77777777" w:rsidR="00860A42" w:rsidRDefault="00860A42" w:rsidP="00E765CE">
                                  <w:pPr>
                                    <w:spacing w:before="0"/>
                                    <w:rPr>
                                      <w:lang w:val="da-DK"/>
                                    </w:rPr>
                                  </w:pPr>
                                </w:p>
                                <w:p w14:paraId="0BA62065" w14:textId="77777777" w:rsidR="00860A42" w:rsidRDefault="00860A42" w:rsidP="00E765CE">
                                  <w:pPr>
                                    <w:spacing w:before="0"/>
                                    <w:rPr>
                                      <w:lang w:val="da-DK"/>
                                    </w:rPr>
                                  </w:pPr>
                                </w:p>
                                <w:p w14:paraId="40DDC2F9" w14:textId="77777777" w:rsidR="00860A42" w:rsidRDefault="00860A42" w:rsidP="00E765CE">
                                  <w:pPr>
                                    <w:spacing w:before="0"/>
                                    <w:rPr>
                                      <w:lang w:val="da-DK"/>
                                    </w:rPr>
                                  </w:pPr>
                                </w:p>
                                <w:p w14:paraId="168DB322" w14:textId="35C70B00" w:rsidR="006C7D95" w:rsidRDefault="006C7D95" w:rsidP="00E765CE">
                                  <w:pPr>
                                    <w:spacing w:before="0"/>
                                    <w:rPr>
                                      <w:b/>
                                      <w:i/>
                                      <w:color w:val="92D050"/>
                                      <w:sz w:val="24"/>
                                      <w:lang w:val="da-DK"/>
                                    </w:rPr>
                                  </w:pPr>
                                  <w:r w:rsidRPr="00860A42">
                                    <w:rPr>
                                      <w:b/>
                                      <w:i/>
                                      <w:color w:val="92D050"/>
                                      <w:sz w:val="24"/>
                                      <w:lang w:val="da-DK"/>
                                    </w:rPr>
                                    <w:t>Vi glæder os til</w:t>
                                  </w:r>
                                  <w:r w:rsidR="00860A42">
                                    <w:rPr>
                                      <w:b/>
                                      <w:i/>
                                      <w:color w:val="92D050"/>
                                      <w:sz w:val="24"/>
                                      <w:lang w:val="da-DK"/>
                                    </w:rPr>
                                    <w:t>,</w:t>
                                  </w:r>
                                  <w:r w:rsidRPr="00860A42">
                                    <w:rPr>
                                      <w:b/>
                                      <w:i/>
                                      <w:color w:val="92D050"/>
                                      <w:sz w:val="24"/>
                                      <w:lang w:val="da-DK"/>
                                    </w:rPr>
                                    <w:t xml:space="preserve"> at vi ses i Nørre Allé 86 eller </w:t>
                                  </w:r>
                                  <w:r w:rsidR="00860A42">
                                    <w:rPr>
                                      <w:b/>
                                      <w:i/>
                                      <w:color w:val="92D050"/>
                                      <w:sz w:val="24"/>
                                      <w:lang w:val="da-DK"/>
                                    </w:rPr>
                                    <w:t xml:space="preserve">i valgkampen </w:t>
                                  </w:r>
                                  <w:r w:rsidRPr="00860A42">
                                    <w:rPr>
                                      <w:b/>
                                      <w:i/>
                                      <w:color w:val="92D050"/>
                                      <w:sz w:val="24"/>
                                      <w:lang w:val="da-DK"/>
                                    </w:rPr>
                                    <w:t>andre steder i kommunen</w:t>
                                  </w:r>
                                  <w:r w:rsidR="00860A42">
                                    <w:rPr>
                                      <w:b/>
                                      <w:i/>
                                      <w:color w:val="92D050"/>
                                      <w:sz w:val="24"/>
                                      <w:lang w:val="da-DK"/>
                                    </w:rPr>
                                    <w:t xml:space="preserve"> -</w:t>
                                  </w:r>
                                  <w:r w:rsidRPr="00860A42">
                                    <w:rPr>
                                      <w:b/>
                                      <w:i/>
                                      <w:color w:val="92D050"/>
                                      <w:sz w:val="24"/>
                                      <w:lang w:val="da-DK"/>
                                    </w:rPr>
                                    <w:t xml:space="preserve"> sammen ved og kan vi meget mere.</w:t>
                                  </w:r>
                                </w:p>
                                <w:p w14:paraId="3E43C495" w14:textId="77777777" w:rsidR="00860A42" w:rsidRDefault="00860A42" w:rsidP="00E765CE">
                                  <w:pPr>
                                    <w:spacing w:before="0"/>
                                    <w:rPr>
                                      <w:b/>
                                      <w:i/>
                                      <w:color w:val="92D050"/>
                                      <w:sz w:val="24"/>
                                      <w:lang w:val="da-DK"/>
                                    </w:rPr>
                                  </w:pPr>
                                </w:p>
                                <w:p w14:paraId="4F31C708" w14:textId="4CC5BC64" w:rsidR="00860A42" w:rsidRPr="00860A42" w:rsidRDefault="00860A42" w:rsidP="00E765CE">
                                  <w:pPr>
                                    <w:spacing w:before="0"/>
                                    <w:rPr>
                                      <w:b/>
                                      <w:i/>
                                      <w:lang w:val="da-DK"/>
                                    </w:rPr>
                                  </w:pPr>
                                </w:p>
                              </w:tc>
                            </w:tr>
                          </w:tbl>
                          <w:p w14:paraId="6B6B134C" w14:textId="77777777" w:rsidR="00114582" w:rsidRPr="00002CF1" w:rsidRDefault="00114582" w:rsidP="00114582">
                            <w:pPr>
                              <w:pStyle w:val="Ingenafstand"/>
                              <w:rPr>
                                <w:lang w:val="da-DK"/>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 w14:anchorId="4AB63632" id="Tekstboks 3" o:spid="_x0000_s1027" type="#_x0000_t202" alt="Newsletter sidebar 2" style="position:absolute;left:0;text-align:left;margin-left:409pt;margin-top:0;width:174.6pt;height:649.5pt;z-index:251661312;visibility:visible;mso-wrap-style:square;mso-width-percent:286;mso-height-percent:0;mso-wrap-distance-left:9pt;mso-wrap-distance-top:0;mso-wrap-distance-right:9pt;mso-wrap-distance-bottom:0;mso-position-horizontal:absolute;mso-position-horizontal-relative:page;mso-position-vertical:top;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" o:allowoverlap="f" filled="f" stroked="f" strokeweight=".5pt">
                <v:textbox inset="1.44pt,0,1.44pt,0">
                  <w:txbxContent>
                    <w:p w14:paraId="6CCEC2F8" w14:textId="6ED03CA2" w:rsidR="00114582" w:rsidRPr="00002CF1" w:rsidRDefault="00D94B51" w:rsidP="00114582">
                      <w:pPr>
                        <w:pStyle w:val="Billede"/>
                        <w:rPr>
                          <w:lang w:val="da-DK"/>
                        </w:rPr>
                      </w:pPr>
                      <w:r w:rsidRPr="00D94B51">
                        <w:rPr>
                          <w:noProof/>
                          <w:lang w:val="da-DK" w:eastAsia="da-DK"/>
                        </w:rPr>
                        <w:drawing>
                          <wp:inline distT="0" distB="0" distL="0" distR="0" wp14:anchorId="0164329C" wp14:editId="76CE98FE">
                            <wp:extent cx="2174240" cy="1502697"/>
                            <wp:effectExtent l="0" t="0" r="0" b="2540"/>
                            <wp:docPr id="1" name="Billede 1" descr="C:\Users\trin7888\Desktop\Ny mappe (2)\Sekretaria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n7888\Desktop\Ny mappe (2)\Sekretariate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4240" cy="1502697"/>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114582" w:rsidRPr="00002CF1" w14:paraId="3F90EFC5"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531AA0A0" w14:textId="77777777" w:rsidR="00114582" w:rsidRPr="00002CF1" w:rsidRDefault="00114582">
                            <w:pPr>
                              <w:pStyle w:val="Tabelomrde"/>
                              <w:rPr>
                                <w:lang w:val="da-DK"/>
                              </w:rPr>
                            </w:pPr>
                          </w:p>
                        </w:tc>
                      </w:tr>
                      <w:tr w:rsidR="00114582" w:rsidRPr="007D49C8" w14:paraId="43AD538D" w14:textId="77777777" w:rsidTr="005D5BF5">
                        <w:trPr>
                          <w:trHeight w:val="9576"/>
                          <w:jc w:val="center"/>
                        </w:trPr>
                        <w:tc>
                          <w:tcPr>
                            <w:tcW w:w="3439" w:type="dxa"/>
                            <w:tcBorders>
                              <w:top w:val="nil"/>
                              <w:bottom w:val="nil"/>
                            </w:tcBorders>
                          </w:tcPr>
                          <w:p w14:paraId="364B23A5" w14:textId="77777777" w:rsidR="00114582" w:rsidRPr="008F3B2F" w:rsidRDefault="00597FDE">
                            <w:pPr>
                              <w:pStyle w:val="Overskrift1"/>
                              <w:outlineLvl w:val="0"/>
                              <w:rPr>
                                <w:color w:val="92D050"/>
                                <w:lang w:val="da-DK"/>
                              </w:rPr>
                            </w:pPr>
                            <w:r>
                              <w:rPr>
                                <w:color w:val="92D050"/>
                                <w:lang w:val="da-DK"/>
                              </w:rPr>
                              <w:t>Kontaktpersoner</w:t>
                            </w:r>
                          </w:p>
                          <w:p w14:paraId="7BA34AED" w14:textId="77777777" w:rsidR="00114582" w:rsidRPr="00002CF1" w:rsidRDefault="00597FDE">
                            <w:pPr>
                              <w:pStyle w:val="Overskrift2"/>
                              <w:outlineLvl w:val="1"/>
                              <w:rPr>
                                <w:lang w:val="da-DK"/>
                              </w:rPr>
                            </w:pPr>
                            <w:r>
                              <w:rPr>
                                <w:lang w:val="da-DK"/>
                              </w:rPr>
                              <w:t>Vil du være frivillig</w:t>
                            </w:r>
                          </w:p>
                          <w:p w14:paraId="427E6C12" w14:textId="77777777" w:rsidR="00114582" w:rsidRDefault="00597FDE" w:rsidP="00597FDE">
                            <w:pPr>
                              <w:spacing w:before="0"/>
                              <w:rPr>
                                <w:lang w:val="da-DK"/>
                              </w:rPr>
                            </w:pPr>
                            <w:r>
                              <w:rPr>
                                <w:lang w:val="da-DK"/>
                              </w:rPr>
                              <w:t>Stine Mikkelsen</w:t>
                            </w:r>
                          </w:p>
                          <w:p w14:paraId="0704BFB1" w14:textId="77777777" w:rsidR="00597FDE" w:rsidRDefault="00597FDE" w:rsidP="00597FDE">
                            <w:pPr>
                              <w:spacing w:before="0"/>
                              <w:rPr>
                                <w:lang w:val="da-DK"/>
                              </w:rPr>
                            </w:pPr>
                            <w:r>
                              <w:rPr>
                                <w:lang w:val="da-DK"/>
                              </w:rPr>
                              <w:t>Kampagneleder</w:t>
                            </w:r>
                          </w:p>
                          <w:p w14:paraId="5C3A91E9" w14:textId="77777777" w:rsidR="00597FDE" w:rsidRDefault="00597FDE" w:rsidP="00597FDE">
                            <w:pPr>
                              <w:spacing w:before="0"/>
                              <w:rPr>
                                <w:lang w:val="da-DK"/>
                              </w:rPr>
                            </w:pPr>
                            <w:r>
                              <w:rPr>
                                <w:lang w:val="da-DK"/>
                              </w:rPr>
                              <w:t>71 79 70 09</w:t>
                            </w:r>
                          </w:p>
                          <w:p w14:paraId="4DFC82B7" w14:textId="77777777" w:rsidR="00597FDE" w:rsidRDefault="00597FDE" w:rsidP="00597FDE">
                            <w:pPr>
                              <w:spacing w:before="0"/>
                              <w:rPr>
                                <w:lang w:val="da-DK"/>
                              </w:rPr>
                            </w:pPr>
                          </w:p>
                          <w:p w14:paraId="6B2F95F9" w14:textId="77777777" w:rsidR="00114582" w:rsidRPr="00002CF1" w:rsidRDefault="00597FDE">
                            <w:pPr>
                              <w:pStyle w:val="Overskrift2"/>
                              <w:outlineLvl w:val="1"/>
                              <w:rPr>
                                <w:rFonts w:asciiTheme="minorHAnsi" w:eastAsiaTheme="minorEastAsia" w:hAnsiTheme="minorHAnsi" w:cstheme="minorBidi"/>
                                <w:b w:val="0"/>
                                <w:bCs w:val="0"/>
                                <w:color w:val="262626" w:themeColor="text1" w:themeTint="D9"/>
                                <w:lang w:val="da-DK"/>
                              </w:rPr>
                            </w:pPr>
                            <w:r>
                              <w:rPr>
                                <w:lang w:val="da-DK"/>
                              </w:rPr>
                              <w:t>Bestyrelsen</w:t>
                            </w:r>
                          </w:p>
                          <w:p w14:paraId="1B995617" w14:textId="77777777" w:rsidR="00114582" w:rsidRDefault="00597FDE" w:rsidP="00597FDE">
                            <w:pPr>
                              <w:spacing w:before="0"/>
                              <w:rPr>
                                <w:lang w:val="da-DK"/>
                              </w:rPr>
                            </w:pPr>
                            <w:r>
                              <w:rPr>
                                <w:lang w:val="da-DK"/>
                              </w:rPr>
                              <w:t xml:space="preserve">Tenna </w:t>
                            </w:r>
                            <w:proofErr w:type="spellStart"/>
                            <w:r>
                              <w:rPr>
                                <w:lang w:val="da-DK"/>
                              </w:rPr>
                              <w:t>Shaldemose</w:t>
                            </w:r>
                            <w:proofErr w:type="spellEnd"/>
                          </w:p>
                          <w:p w14:paraId="648861BB" w14:textId="77777777" w:rsidR="00597FDE" w:rsidRDefault="00597FDE" w:rsidP="00597FDE">
                            <w:pPr>
                              <w:spacing w:before="0"/>
                              <w:rPr>
                                <w:lang w:val="da-DK"/>
                              </w:rPr>
                            </w:pPr>
                            <w:proofErr w:type="spellStart"/>
                            <w:r>
                              <w:rPr>
                                <w:lang w:val="da-DK"/>
                              </w:rPr>
                              <w:t>Forperson</w:t>
                            </w:r>
                            <w:proofErr w:type="spellEnd"/>
                          </w:p>
                          <w:p w14:paraId="5F1A37AC" w14:textId="77777777" w:rsidR="00597FDE" w:rsidRDefault="00597FDE" w:rsidP="00597FDE">
                            <w:pPr>
                              <w:spacing w:before="0"/>
                              <w:rPr>
                                <w:lang w:val="da-DK"/>
                              </w:rPr>
                            </w:pPr>
                            <w:r>
                              <w:rPr>
                                <w:lang w:val="da-DK"/>
                              </w:rPr>
                              <w:t>51 23 58 21</w:t>
                            </w:r>
                          </w:p>
                          <w:p w14:paraId="0BD69B2D" w14:textId="77777777" w:rsidR="00597FDE" w:rsidRDefault="00597FDE" w:rsidP="00597FDE">
                            <w:pPr>
                              <w:spacing w:before="0"/>
                              <w:rPr>
                                <w:lang w:val="da-DK"/>
                              </w:rPr>
                            </w:pPr>
                          </w:p>
                          <w:p w14:paraId="430BD115" w14:textId="119793DE" w:rsidR="00E765CE" w:rsidRPr="00002CF1" w:rsidRDefault="00E765CE" w:rsidP="00E765CE">
                            <w:pPr>
                              <w:pStyle w:val="Overskrift2"/>
                              <w:outlineLvl w:val="1"/>
                              <w:rPr>
                                <w:rFonts w:asciiTheme="minorHAnsi" w:eastAsiaTheme="minorEastAsia" w:hAnsiTheme="minorHAnsi" w:cstheme="minorBidi"/>
                                <w:b w:val="0"/>
                                <w:bCs w:val="0"/>
                                <w:color w:val="262626" w:themeColor="text1" w:themeTint="D9"/>
                                <w:lang w:val="da-DK"/>
                              </w:rPr>
                            </w:pPr>
                            <w:r>
                              <w:rPr>
                                <w:lang w:val="da-DK"/>
                              </w:rPr>
                              <w:t>Kalender/ møder/ arrangementer</w:t>
                            </w:r>
                            <w:r w:rsidR="006C7D95">
                              <w:rPr>
                                <w:lang w:val="da-DK"/>
                              </w:rPr>
                              <w:t>/ nyhedsbreve</w:t>
                            </w:r>
                          </w:p>
                          <w:p w14:paraId="3760F443" w14:textId="77777777" w:rsidR="00E765CE" w:rsidRDefault="00E765CE" w:rsidP="00E765CE">
                            <w:pPr>
                              <w:spacing w:before="0"/>
                              <w:rPr>
                                <w:lang w:val="da-DK"/>
                              </w:rPr>
                            </w:pPr>
                            <w:r>
                              <w:rPr>
                                <w:lang w:val="da-DK"/>
                              </w:rPr>
                              <w:t>Trine Aslaug Hansen</w:t>
                            </w:r>
                          </w:p>
                          <w:p w14:paraId="1D877BD1" w14:textId="77777777" w:rsidR="00E765CE" w:rsidRDefault="00E765CE" w:rsidP="00E765CE">
                            <w:pPr>
                              <w:spacing w:before="0"/>
                              <w:rPr>
                                <w:lang w:val="da-DK"/>
                              </w:rPr>
                            </w:pPr>
                            <w:r>
                              <w:rPr>
                                <w:lang w:val="da-DK"/>
                              </w:rPr>
                              <w:t>30 13 80 08</w:t>
                            </w:r>
                          </w:p>
                          <w:p w14:paraId="71A5D3B8" w14:textId="77777777" w:rsidR="00E765CE" w:rsidRDefault="00E765CE" w:rsidP="00597FDE">
                            <w:pPr>
                              <w:spacing w:before="0"/>
                              <w:rPr>
                                <w:lang w:val="da-DK"/>
                              </w:rPr>
                            </w:pPr>
                          </w:p>
                          <w:p w14:paraId="01B82F09" w14:textId="77777777" w:rsidR="00E765CE" w:rsidRPr="00002CF1" w:rsidRDefault="00E765CE" w:rsidP="00E765CE">
                            <w:pPr>
                              <w:pStyle w:val="Overskrift2"/>
                              <w:outlineLvl w:val="1"/>
                              <w:rPr>
                                <w:rFonts w:asciiTheme="minorHAnsi" w:eastAsiaTheme="minorEastAsia" w:hAnsiTheme="minorHAnsi" w:cstheme="minorBidi"/>
                                <w:b w:val="0"/>
                                <w:bCs w:val="0"/>
                                <w:color w:val="262626" w:themeColor="text1" w:themeTint="D9"/>
                                <w:lang w:val="da-DK"/>
                              </w:rPr>
                            </w:pPr>
                            <w:r>
                              <w:rPr>
                                <w:lang w:val="da-DK"/>
                              </w:rPr>
                              <w:t>Nye medlemmer</w:t>
                            </w:r>
                          </w:p>
                          <w:p w14:paraId="11F1230C" w14:textId="77777777" w:rsidR="00E765CE" w:rsidRDefault="00E765CE" w:rsidP="00E765CE">
                            <w:pPr>
                              <w:spacing w:before="0"/>
                              <w:rPr>
                                <w:lang w:val="da-DK"/>
                              </w:rPr>
                            </w:pPr>
                            <w:r>
                              <w:rPr>
                                <w:lang w:val="da-DK"/>
                              </w:rPr>
                              <w:t>Lone Donbæk Jensen</w:t>
                            </w:r>
                          </w:p>
                          <w:p w14:paraId="6ADA2E5E" w14:textId="77777777" w:rsidR="00E765CE" w:rsidRDefault="00E765CE" w:rsidP="00E765CE">
                            <w:pPr>
                              <w:spacing w:before="0"/>
                              <w:rPr>
                                <w:lang w:val="da-DK"/>
                              </w:rPr>
                            </w:pPr>
                            <w:r>
                              <w:rPr>
                                <w:lang w:val="da-DK"/>
                              </w:rPr>
                              <w:t>20 78 35 95</w:t>
                            </w:r>
                          </w:p>
                          <w:p w14:paraId="18E80E6B" w14:textId="77777777" w:rsidR="00E765CE" w:rsidRDefault="00E765CE" w:rsidP="00E765CE">
                            <w:pPr>
                              <w:spacing w:before="0"/>
                              <w:rPr>
                                <w:lang w:val="da-DK"/>
                              </w:rPr>
                            </w:pPr>
                          </w:p>
                          <w:p w14:paraId="51F3A8F8" w14:textId="77777777" w:rsidR="00860A42" w:rsidRDefault="00860A42" w:rsidP="00E765CE">
                            <w:pPr>
                              <w:spacing w:before="0"/>
                              <w:rPr>
                                <w:lang w:val="da-DK"/>
                              </w:rPr>
                            </w:pPr>
                          </w:p>
                          <w:p w14:paraId="0BA62065" w14:textId="77777777" w:rsidR="00860A42" w:rsidRDefault="00860A42" w:rsidP="00E765CE">
                            <w:pPr>
                              <w:spacing w:before="0"/>
                              <w:rPr>
                                <w:lang w:val="da-DK"/>
                              </w:rPr>
                            </w:pPr>
                          </w:p>
                          <w:p w14:paraId="40DDC2F9" w14:textId="77777777" w:rsidR="00860A42" w:rsidRDefault="00860A42" w:rsidP="00E765CE">
                            <w:pPr>
                              <w:spacing w:before="0"/>
                              <w:rPr>
                                <w:lang w:val="da-DK"/>
                              </w:rPr>
                            </w:pPr>
                          </w:p>
                          <w:p w14:paraId="168DB322" w14:textId="35C70B00" w:rsidR="006C7D95" w:rsidRDefault="006C7D95" w:rsidP="00E765CE">
                            <w:pPr>
                              <w:spacing w:before="0"/>
                              <w:rPr>
                                <w:b/>
                                <w:i/>
                                <w:color w:val="92D050"/>
                                <w:sz w:val="24"/>
                                <w:lang w:val="da-DK"/>
                              </w:rPr>
                            </w:pPr>
                            <w:r w:rsidRPr="00860A42">
                              <w:rPr>
                                <w:b/>
                                <w:i/>
                                <w:color w:val="92D050"/>
                                <w:sz w:val="24"/>
                                <w:lang w:val="da-DK"/>
                              </w:rPr>
                              <w:t>Vi glæder os til</w:t>
                            </w:r>
                            <w:r w:rsidR="00860A42">
                              <w:rPr>
                                <w:b/>
                                <w:i/>
                                <w:color w:val="92D050"/>
                                <w:sz w:val="24"/>
                                <w:lang w:val="da-DK"/>
                              </w:rPr>
                              <w:t>,</w:t>
                            </w:r>
                            <w:r w:rsidRPr="00860A42">
                              <w:rPr>
                                <w:b/>
                                <w:i/>
                                <w:color w:val="92D050"/>
                                <w:sz w:val="24"/>
                                <w:lang w:val="da-DK"/>
                              </w:rPr>
                              <w:t xml:space="preserve"> at vi ses i Nørre Allé 86 eller </w:t>
                            </w:r>
                            <w:r w:rsidR="00860A42">
                              <w:rPr>
                                <w:b/>
                                <w:i/>
                                <w:color w:val="92D050"/>
                                <w:sz w:val="24"/>
                                <w:lang w:val="da-DK"/>
                              </w:rPr>
                              <w:t xml:space="preserve">i valgkampen </w:t>
                            </w:r>
                            <w:r w:rsidRPr="00860A42">
                              <w:rPr>
                                <w:b/>
                                <w:i/>
                                <w:color w:val="92D050"/>
                                <w:sz w:val="24"/>
                                <w:lang w:val="da-DK"/>
                              </w:rPr>
                              <w:t>andre steder i kommunen</w:t>
                            </w:r>
                            <w:r w:rsidR="00860A42">
                              <w:rPr>
                                <w:b/>
                                <w:i/>
                                <w:color w:val="92D050"/>
                                <w:sz w:val="24"/>
                                <w:lang w:val="da-DK"/>
                              </w:rPr>
                              <w:t xml:space="preserve"> -</w:t>
                            </w:r>
                            <w:r w:rsidRPr="00860A42">
                              <w:rPr>
                                <w:b/>
                                <w:i/>
                                <w:color w:val="92D050"/>
                                <w:sz w:val="24"/>
                                <w:lang w:val="da-DK"/>
                              </w:rPr>
                              <w:t xml:space="preserve"> sammen ved og kan vi meget mere.</w:t>
                            </w:r>
                          </w:p>
                          <w:p w14:paraId="3E43C495" w14:textId="77777777" w:rsidR="00860A42" w:rsidRDefault="00860A42" w:rsidP="00E765CE">
                            <w:pPr>
                              <w:spacing w:before="0"/>
                              <w:rPr>
                                <w:b/>
                                <w:i/>
                                <w:color w:val="92D050"/>
                                <w:sz w:val="24"/>
                                <w:lang w:val="da-DK"/>
                              </w:rPr>
                            </w:pPr>
                          </w:p>
                          <w:p w14:paraId="4F31C708" w14:textId="4CC5BC64" w:rsidR="00860A42" w:rsidRPr="00860A42" w:rsidRDefault="00860A42" w:rsidP="00E765CE">
                            <w:pPr>
                              <w:spacing w:before="0"/>
                              <w:rPr>
                                <w:b/>
                                <w:i/>
                                <w:lang w:val="da-DK"/>
                              </w:rPr>
                            </w:pPr>
                          </w:p>
                        </w:tc>
                      </w:tr>
                    </w:tbl>
                    <w:p w14:paraId="6B6B134C" w14:textId="77777777" w:rsidR="00114582" w:rsidRPr="00002CF1" w:rsidRDefault="00114582" w:rsidP="00114582">
                      <w:pPr>
                        <w:pStyle w:val="Ingenafstand"/>
                        <w:rPr>
                          <w:lang w:val="da-DK"/>
                        </w:rPr>
                      </w:pPr>
                    </w:p>
                  </w:txbxContent>
                </v:textbox>
                <w10:wrap type="square" side="left" anchorx="page" anchory="margin"/>
              </v:shape>
            </w:pict>
          </mc:Fallback>
        </mc:AlternateContent>
      </w:r>
      <w:r w:rsidR="00D32517" w:rsidRPr="008F3B2F">
        <w:rPr>
          <w:rFonts w:ascii="Century Gothic" w:hAnsi="Century Gothic"/>
          <w:noProof/>
          <w:color w:val="92D050"/>
          <w:lang w:val="da-DK"/>
        </w:rPr>
        <w:t>F</w:t>
      </w:r>
      <w:r w:rsidR="00D94B51">
        <w:rPr>
          <w:rFonts w:ascii="Century Gothic" w:hAnsi="Century Gothic"/>
          <w:noProof/>
          <w:color w:val="92D050"/>
          <w:lang w:val="da-DK"/>
        </w:rPr>
        <w:t>ølg med på de sociale medier her</w:t>
      </w:r>
    </w:p>
    <w:p w14:paraId="2A81AC70" w14:textId="6BD17BE6" w:rsidR="002E1E0C" w:rsidRPr="006C7D95" w:rsidRDefault="00645B4C" w:rsidP="00FE5CBA">
      <w:pPr>
        <w:pStyle w:val="Kontaktoplysninger"/>
        <w:spacing w:after="0"/>
        <w:rPr>
          <w:noProof/>
          <w:color w:val="0070C0"/>
        </w:rPr>
      </w:pPr>
      <w:hyperlink r:id="rId14" w:history="1">
        <w:r w:rsidR="002E1E0C" w:rsidRPr="006C7D95">
          <w:rPr>
            <w:rStyle w:val="Hyperlink"/>
            <w:noProof/>
            <w:color w:val="0070C0"/>
          </w:rPr>
          <w:t>www.facebook.com/altaarhus/?fref=ts</w:t>
        </w:r>
      </w:hyperlink>
      <w:r w:rsidR="002E1E0C" w:rsidRPr="006C7D95">
        <w:rPr>
          <w:noProof/>
          <w:color w:val="0070C0"/>
        </w:rPr>
        <w:t xml:space="preserve"> </w:t>
      </w:r>
      <w:r w:rsidR="006C7D95" w:rsidRPr="006C7D95">
        <w:rPr>
          <w:noProof/>
          <w:color w:val="auto"/>
        </w:rPr>
        <w:t>(Facebook)</w:t>
      </w:r>
    </w:p>
    <w:p w14:paraId="47B7B581" w14:textId="1DCFAA38" w:rsidR="005D5BF5" w:rsidRPr="00002CF1" w:rsidRDefault="00645B4C" w:rsidP="00860A42">
      <w:pPr>
        <w:spacing w:before="0" w:after="0"/>
        <w:rPr>
          <w:noProof/>
          <w:lang w:val="da-DK"/>
        </w:rPr>
      </w:pPr>
      <w:hyperlink r:id="rId15" w:history="1">
        <w:r w:rsidR="002E1E0C" w:rsidRPr="00FE5CBA">
          <w:rPr>
            <w:rStyle w:val="Hyperlink"/>
            <w:noProof/>
            <w:color w:val="0070C0"/>
            <w:lang w:val="da-DK"/>
          </w:rPr>
          <w:t>https://www.instagram.com/alternativet.aarhus/</w:t>
        </w:r>
      </w:hyperlink>
      <w:r w:rsidR="006C7D95" w:rsidRPr="006C7D95">
        <w:rPr>
          <w:rStyle w:val="Hyperlink"/>
          <w:noProof/>
          <w:color w:val="auto"/>
          <w:u w:val="none"/>
          <w:lang w:val="da-DK"/>
        </w:rPr>
        <w:t xml:space="preserve"> (Instagram)</w:t>
      </w:r>
    </w:p>
    <w:sectPr w:rsidR="005D5BF5" w:rsidRPr="00002CF1">
      <w:footerReference w:type="default" r:id="rId16"/>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971282" w14:textId="77777777" w:rsidR="00645B4C" w:rsidRDefault="00645B4C">
      <w:pPr>
        <w:spacing w:before="0" w:after="0" w:line="240" w:lineRule="auto"/>
      </w:pPr>
      <w:r>
        <w:separator/>
      </w:r>
    </w:p>
  </w:endnote>
  <w:endnote w:type="continuationSeparator" w:id="0">
    <w:p w14:paraId="5A512F04" w14:textId="77777777" w:rsidR="00645B4C" w:rsidRDefault="00645B4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203" w:type="pct"/>
      <w:tblInd w:w="144" w:type="dxa"/>
      <w:tblLook w:val="0660" w:firstRow="1" w:lastRow="1" w:firstColumn="0" w:lastColumn="0" w:noHBand="1" w:noVBand="1"/>
    </w:tblPr>
    <w:tblGrid>
      <w:gridCol w:w="6954"/>
      <w:gridCol w:w="135"/>
      <w:gridCol w:w="706"/>
      <w:gridCol w:w="18"/>
      <w:gridCol w:w="3407"/>
      <w:gridCol w:w="18"/>
    </w:tblGrid>
    <w:tr w:rsidR="005D5BF5" w:rsidRPr="00002CF1" w14:paraId="02B9EFFE" w14:textId="77777777" w:rsidTr="008F3B2F">
      <w:trPr>
        <w:gridAfter w:val="1"/>
        <w:cnfStyle w:val="100000000000" w:firstRow="1" w:lastRow="0" w:firstColumn="0" w:lastColumn="0" w:oddVBand="0" w:evenVBand="0" w:oddHBand="0" w:evenHBand="0" w:firstRowFirstColumn="0" w:firstRowLastColumn="0" w:lastRowFirstColumn="0" w:lastRowLastColumn="0"/>
        <w:wAfter w:w="8" w:type="pct"/>
      </w:trPr>
      <w:tc>
        <w:tcPr>
          <w:tcW w:w="3094" w:type="pct"/>
        </w:tcPr>
        <w:p w14:paraId="3BEDB5DB" w14:textId="77777777" w:rsidR="005D5BF5" w:rsidRPr="00002CF1" w:rsidRDefault="005D5BF5">
          <w:pPr>
            <w:pStyle w:val="Tabelomrde"/>
            <w:rPr>
              <w:noProof/>
              <w:lang w:val="da-DK"/>
            </w:rPr>
          </w:pPr>
        </w:p>
      </w:tc>
      <w:tc>
        <w:tcPr>
          <w:tcW w:w="60" w:type="pct"/>
          <w:tcBorders>
            <w:top w:val="nil"/>
            <w:bottom w:val="nil"/>
          </w:tcBorders>
          <w:shd w:val="clear" w:color="auto" w:fill="auto"/>
        </w:tcPr>
        <w:p w14:paraId="296668F4" w14:textId="77777777" w:rsidR="005D5BF5" w:rsidRPr="00002CF1" w:rsidRDefault="005D5BF5">
          <w:pPr>
            <w:pStyle w:val="Tabelomrde"/>
            <w:rPr>
              <w:noProof/>
              <w:lang w:val="da-DK"/>
            </w:rPr>
          </w:pPr>
        </w:p>
      </w:tc>
      <w:tc>
        <w:tcPr>
          <w:tcW w:w="1838" w:type="pct"/>
          <w:gridSpan w:val="3"/>
        </w:tcPr>
        <w:p w14:paraId="58D51CAD" w14:textId="77777777" w:rsidR="005D5BF5" w:rsidRPr="00002CF1" w:rsidRDefault="005D5BF5">
          <w:pPr>
            <w:pStyle w:val="Tabelomrde"/>
            <w:rPr>
              <w:noProof/>
              <w:lang w:val="da-DK"/>
            </w:rPr>
          </w:pPr>
        </w:p>
      </w:tc>
    </w:tr>
    <w:tr w:rsidR="005D5BF5" w:rsidRPr="00002CF1" w14:paraId="6D9C6F65" w14:textId="77777777" w:rsidTr="008F3B2F">
      <w:tc>
        <w:tcPr>
          <w:tcW w:w="3468" w:type="pct"/>
          <w:gridSpan w:val="3"/>
          <w:shd w:val="clear" w:color="auto" w:fill="92D050"/>
        </w:tcPr>
        <w:p w14:paraId="3238A044" w14:textId="77777777" w:rsidR="005D5BF5" w:rsidRPr="00002CF1" w:rsidRDefault="005D5BF5">
          <w:pPr>
            <w:pStyle w:val="Sidefod"/>
            <w:rPr>
              <w:noProof/>
              <w:lang w:val="da-DK"/>
            </w:rPr>
          </w:pPr>
        </w:p>
      </w:tc>
      <w:tc>
        <w:tcPr>
          <w:tcW w:w="8" w:type="pct"/>
          <w:tcBorders>
            <w:top w:val="nil"/>
            <w:bottom w:val="nil"/>
          </w:tcBorders>
          <w:shd w:val="clear" w:color="auto" w:fill="92D050"/>
        </w:tcPr>
        <w:p w14:paraId="41692500" w14:textId="77777777" w:rsidR="005D5BF5" w:rsidRPr="00002CF1" w:rsidRDefault="005D5BF5">
          <w:pPr>
            <w:pStyle w:val="Sidefod"/>
            <w:rPr>
              <w:noProof/>
              <w:lang w:val="da-DK"/>
            </w:rPr>
          </w:pPr>
        </w:p>
      </w:tc>
      <w:tc>
        <w:tcPr>
          <w:tcW w:w="1524" w:type="pct"/>
          <w:gridSpan w:val="2"/>
          <w:shd w:val="clear" w:color="auto" w:fill="92D050"/>
        </w:tcPr>
        <w:p w14:paraId="79BD48BD" w14:textId="77777777" w:rsidR="005D5BF5" w:rsidRPr="00002CF1" w:rsidRDefault="00D32517">
          <w:pPr>
            <w:pStyle w:val="Sidefod"/>
            <w:rPr>
              <w:noProof/>
              <w:lang w:val="da-DK"/>
            </w:rPr>
          </w:pPr>
          <w:r w:rsidRPr="00002CF1">
            <w:rPr>
              <w:rFonts w:ascii="Century Gothic" w:hAnsi="Century Gothic"/>
              <w:noProof/>
              <w:color w:val="956AAC"/>
              <w:lang w:val="da-DK"/>
            </w:rPr>
            <w:t xml:space="preserve">Side </w:t>
          </w:r>
          <w:r w:rsidRPr="00002CF1">
            <w:rPr>
              <w:noProof/>
              <w:lang w:val="da-DK"/>
            </w:rPr>
            <w:fldChar w:fldCharType="begin"/>
          </w:r>
          <w:r w:rsidRPr="00002CF1">
            <w:rPr>
              <w:noProof/>
              <w:lang w:val="da-DK"/>
            </w:rPr>
            <w:instrText xml:space="preserve"> PAGE </w:instrText>
          </w:r>
          <w:r w:rsidRPr="00002CF1">
            <w:rPr>
              <w:noProof/>
              <w:lang w:val="da-DK"/>
            </w:rPr>
            <w:fldChar w:fldCharType="separate"/>
          </w:r>
          <w:r w:rsidR="00CC60E8">
            <w:rPr>
              <w:noProof/>
              <w:lang w:val="da-DK"/>
            </w:rPr>
            <w:t>2</w:t>
          </w:r>
          <w:r w:rsidRPr="00002CF1">
            <w:rPr>
              <w:noProof/>
              <w:lang w:val="da-DK"/>
            </w:rPr>
            <w:fldChar w:fldCharType="end"/>
          </w:r>
          <w:r w:rsidRPr="00002CF1">
            <w:rPr>
              <w:rFonts w:ascii="Century Gothic" w:hAnsi="Century Gothic"/>
              <w:noProof/>
              <w:color w:val="956AAC"/>
              <w:lang w:val="da-DK"/>
            </w:rPr>
            <w:t xml:space="preserve"> af </w:t>
          </w:r>
          <w:r w:rsidR="004F279A" w:rsidRPr="00002CF1">
            <w:rPr>
              <w:noProof/>
              <w:lang w:val="da-DK"/>
            </w:rPr>
            <w:fldChar w:fldCharType="begin"/>
          </w:r>
          <w:r w:rsidRPr="00002CF1">
            <w:rPr>
              <w:noProof/>
              <w:lang w:val="da-DK"/>
            </w:rPr>
            <w:instrText xml:space="preserve"> NUMPAGES </w:instrText>
          </w:r>
          <w:r w:rsidR="004F279A" w:rsidRPr="00002CF1">
            <w:rPr>
              <w:noProof/>
              <w:lang w:val="da-DK"/>
            </w:rPr>
            <w:fldChar w:fldCharType="separate"/>
          </w:r>
          <w:r w:rsidR="00CC60E8">
            <w:rPr>
              <w:noProof/>
              <w:lang w:val="da-DK"/>
            </w:rPr>
            <w:t>2</w:t>
          </w:r>
          <w:r w:rsidR="004F279A" w:rsidRPr="00002CF1">
            <w:rPr>
              <w:noProof/>
              <w:lang w:val="da-DK"/>
            </w:rPr>
            <w:fldChar w:fldCharType="end"/>
          </w:r>
        </w:p>
      </w:tc>
    </w:tr>
    <w:tr w:rsidR="005D5BF5" w:rsidRPr="00002CF1" w14:paraId="1361DAF8" w14:textId="77777777" w:rsidTr="008F3B2F">
      <w:trPr>
        <w:gridAfter w:val="1"/>
        <w:cnfStyle w:val="010000000000" w:firstRow="0" w:lastRow="1" w:firstColumn="0" w:lastColumn="0" w:oddVBand="0" w:evenVBand="0" w:oddHBand="0" w:evenHBand="0" w:firstRowFirstColumn="0" w:firstRowLastColumn="0" w:lastRowFirstColumn="0" w:lastRowLastColumn="0"/>
        <w:wAfter w:w="8" w:type="pct"/>
      </w:trPr>
      <w:tc>
        <w:tcPr>
          <w:tcW w:w="3094" w:type="pct"/>
        </w:tcPr>
        <w:p w14:paraId="256A75E5" w14:textId="77777777" w:rsidR="005D5BF5" w:rsidRPr="00002CF1" w:rsidRDefault="005D5BF5">
          <w:pPr>
            <w:pStyle w:val="Tabelomrde"/>
            <w:rPr>
              <w:noProof/>
              <w:lang w:val="da-DK"/>
            </w:rPr>
          </w:pPr>
        </w:p>
      </w:tc>
      <w:tc>
        <w:tcPr>
          <w:tcW w:w="60" w:type="pct"/>
          <w:tcBorders>
            <w:top w:val="nil"/>
            <w:bottom w:val="nil"/>
          </w:tcBorders>
          <w:shd w:val="clear" w:color="auto" w:fill="auto"/>
        </w:tcPr>
        <w:p w14:paraId="0039A3F1" w14:textId="77777777" w:rsidR="005D5BF5" w:rsidRPr="00002CF1" w:rsidRDefault="005D5BF5">
          <w:pPr>
            <w:pStyle w:val="Tabelomrde"/>
            <w:rPr>
              <w:noProof/>
              <w:lang w:val="da-DK"/>
            </w:rPr>
          </w:pPr>
        </w:p>
      </w:tc>
      <w:tc>
        <w:tcPr>
          <w:tcW w:w="1838" w:type="pct"/>
          <w:gridSpan w:val="3"/>
        </w:tcPr>
        <w:p w14:paraId="3E530E8C" w14:textId="77777777" w:rsidR="005D5BF5" w:rsidRPr="00002CF1" w:rsidRDefault="005D5BF5">
          <w:pPr>
            <w:pStyle w:val="Tabelomrde"/>
            <w:rPr>
              <w:noProof/>
              <w:lang w:val="da-DK"/>
            </w:rPr>
          </w:pPr>
        </w:p>
      </w:tc>
    </w:tr>
  </w:tbl>
  <w:p w14:paraId="2C1A103F" w14:textId="77777777" w:rsidR="005D5BF5" w:rsidRPr="00002CF1" w:rsidRDefault="005D5BF5">
    <w:pPr>
      <w:pStyle w:val="Ingenafstand"/>
      <w:rPr>
        <w:noProof/>
        <w:lang w:val="da-D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1DC58" w14:textId="77777777" w:rsidR="00645B4C" w:rsidRDefault="00645B4C">
      <w:pPr>
        <w:spacing w:before="0" w:after="0" w:line="240" w:lineRule="auto"/>
      </w:pPr>
      <w:r>
        <w:separator/>
      </w:r>
    </w:p>
  </w:footnote>
  <w:footnote w:type="continuationSeparator" w:id="0">
    <w:p w14:paraId="4A08E246" w14:textId="77777777" w:rsidR="00645B4C" w:rsidRDefault="00645B4C">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B2F"/>
    <w:rsid w:val="00002CF1"/>
    <w:rsid w:val="000231BB"/>
    <w:rsid w:val="00114582"/>
    <w:rsid w:val="001A56D6"/>
    <w:rsid w:val="002142C5"/>
    <w:rsid w:val="002A22E6"/>
    <w:rsid w:val="002C0C22"/>
    <w:rsid w:val="002D18F0"/>
    <w:rsid w:val="002E1E0C"/>
    <w:rsid w:val="00455667"/>
    <w:rsid w:val="004C06FC"/>
    <w:rsid w:val="004F279A"/>
    <w:rsid w:val="005703B9"/>
    <w:rsid w:val="00597FDE"/>
    <w:rsid w:val="005D5BF5"/>
    <w:rsid w:val="00645B4C"/>
    <w:rsid w:val="006C7D95"/>
    <w:rsid w:val="007D49C8"/>
    <w:rsid w:val="008236E3"/>
    <w:rsid w:val="00860A42"/>
    <w:rsid w:val="0086477F"/>
    <w:rsid w:val="00884319"/>
    <w:rsid w:val="0089541A"/>
    <w:rsid w:val="008F3B2F"/>
    <w:rsid w:val="00AA6715"/>
    <w:rsid w:val="00B941F3"/>
    <w:rsid w:val="00BF7340"/>
    <w:rsid w:val="00C34B85"/>
    <w:rsid w:val="00C43C79"/>
    <w:rsid w:val="00C7106D"/>
    <w:rsid w:val="00CA508B"/>
    <w:rsid w:val="00CC60E8"/>
    <w:rsid w:val="00D32517"/>
    <w:rsid w:val="00D40EA0"/>
    <w:rsid w:val="00D94B51"/>
    <w:rsid w:val="00E765CE"/>
    <w:rsid w:val="00F138F8"/>
    <w:rsid w:val="00FE5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3FC50"/>
  <w15:chartTrackingRefBased/>
  <w15:docId w15:val="{4D2B3569-3586-4F03-A8CD-A83F7272B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Overskrift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Overskrift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Overskrift3">
    <w:name w:val="heading 3"/>
    <w:basedOn w:val="Normal"/>
    <w:next w:val="Normal"/>
    <w:link w:val="Overskrift3Tegn"/>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Overskrift4">
    <w:name w:val="heading 4"/>
    <w:basedOn w:val="Normal"/>
    <w:next w:val="Normal"/>
    <w:link w:val="Overskrift4Tegn"/>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Overskrift5">
    <w:name w:val="heading 5"/>
    <w:basedOn w:val="Normal"/>
    <w:next w:val="Normal"/>
    <w:link w:val="Overskrift5Tegn"/>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Overskrift6">
    <w:name w:val="heading 6"/>
    <w:basedOn w:val="Normal"/>
    <w:next w:val="Normal"/>
    <w:link w:val="Overskrift6Tegn"/>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Organisation">
    <w:name w:val="Organisation"/>
    <w:basedOn w:val="Normal"/>
    <w:next w:val="Kontaktoplysninger"/>
    <w:uiPriority w:val="1"/>
    <w:qFormat/>
    <w:pPr>
      <w:spacing w:before="240" w:after="100"/>
    </w:pPr>
    <w:rPr>
      <w:rFonts w:asciiTheme="majorHAnsi" w:eastAsiaTheme="majorEastAsia" w:hAnsiTheme="majorHAnsi" w:cstheme="majorBidi"/>
      <w:color w:val="956AAC" w:themeColor="accent5"/>
      <w:sz w:val="66"/>
    </w:rPr>
  </w:style>
  <w:style w:type="paragraph" w:customStyle="1" w:styleId="Kontaktoplysninger">
    <w:name w:val="Kontaktoplysninger"/>
    <w:basedOn w:val="Normal"/>
    <w:uiPriority w:val="1"/>
    <w:qFormat/>
    <w:pPr>
      <w:spacing w:before="0" w:after="240" w:line="336" w:lineRule="auto"/>
      <w:contextualSpacing/>
    </w:pPr>
  </w:style>
  <w:style w:type="paragraph" w:customStyle="1" w:styleId="Tabelomrde">
    <w:name w:val="Tabelområde"/>
    <w:basedOn w:val="Normal"/>
    <w:next w:val="Normal"/>
    <w:uiPriority w:val="2"/>
    <w:qFormat/>
    <w:pPr>
      <w:spacing w:before="0" w:after="0" w:line="80" w:lineRule="exact"/>
    </w:pPr>
  </w:style>
  <w:style w:type="paragraph" w:customStyle="1" w:styleId="Billede">
    <w:name w:val="Billede"/>
    <w:basedOn w:val="Normal"/>
    <w:uiPriority w:val="2"/>
    <w:qFormat/>
    <w:pPr>
      <w:spacing w:before="0" w:after="360" w:line="240" w:lineRule="auto"/>
      <w:ind w:left="0" w:right="0"/>
      <w:jc w:val="center"/>
    </w:pPr>
  </w:style>
  <w:style w:type="character" w:customStyle="1" w:styleId="Overskrift3Tegn">
    <w:name w:val="Overskrift 3 Tegn"/>
    <w:basedOn w:val="Standardskrifttypeiafsnit"/>
    <w:link w:val="Overskrift3"/>
    <w:uiPriority w:val="9"/>
    <w:semiHidden/>
    <w:rPr>
      <w:rFonts w:asciiTheme="majorHAnsi" w:eastAsiaTheme="majorEastAsia" w:hAnsiTheme="majorHAnsi" w:cstheme="majorBidi"/>
      <w:b/>
      <w:bCs/>
      <w:color w:val="199BD0" w:themeColor="accent1"/>
    </w:rPr>
  </w:style>
  <w:style w:type="paragraph" w:styleId="Sidefod">
    <w:name w:val="footer"/>
    <w:basedOn w:val="Normal"/>
    <w:link w:val="SidefodTegn"/>
    <w:uiPriority w:val="99"/>
    <w:unhideWhenUsed/>
    <w:qFormat/>
    <w:pPr>
      <w:tabs>
        <w:tab w:val="center" w:pos="4680"/>
        <w:tab w:val="right" w:pos="9360"/>
      </w:tabs>
      <w:spacing w:before="160" w:after="160" w:line="240" w:lineRule="auto"/>
    </w:pPr>
    <w:rPr>
      <w:color w:val="956AAC" w:themeColor="accent5"/>
    </w:rPr>
  </w:style>
  <w:style w:type="character" w:customStyle="1" w:styleId="SidefodTegn">
    <w:name w:val="Sidefod Tegn"/>
    <w:basedOn w:val="Standardskrifttypeiafsnit"/>
    <w:link w:val="Sidefod"/>
    <w:uiPriority w:val="99"/>
    <w:rPr>
      <w:color w:val="956AAC" w:themeColor="accent5"/>
    </w:rPr>
  </w:style>
  <w:style w:type="paragraph" w:styleId="Titel">
    <w:name w:val="Title"/>
    <w:basedOn w:val="Normal"/>
    <w:link w:val="TitelTegn"/>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elTegn">
    <w:name w:val="Titel Tegn"/>
    <w:basedOn w:val="Standardskrifttypeiafsnit"/>
    <w:link w:val="Titel"/>
    <w:uiPriority w:val="1"/>
    <w:rPr>
      <w:rFonts w:asciiTheme="majorHAnsi" w:eastAsiaTheme="majorEastAsia" w:hAnsiTheme="majorHAnsi" w:cstheme="majorBidi"/>
      <w:color w:val="956AAC" w:themeColor="accent5"/>
      <w:spacing w:val="5"/>
      <w:kern w:val="28"/>
      <w:sz w:val="28"/>
      <w:szCs w:val="28"/>
    </w:rPr>
  </w:style>
  <w:style w:type="paragraph" w:styleId="Ingenafstand">
    <w:name w:val="No Spacing"/>
    <w:uiPriority w:val="9"/>
    <w:qFormat/>
    <w:pPr>
      <w:spacing w:before="0" w:after="0" w:line="240" w:lineRule="auto"/>
    </w:pPr>
    <w:rPr>
      <w:color w:val="0D0D0D" w:themeColor="text1" w:themeTint="F2"/>
    </w:rPr>
  </w:style>
  <w:style w:type="table" w:styleId="Tabel-Gitter">
    <w:name w:val="Table Grid"/>
    <w:basedOn w:val="Tabel-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el-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el-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dsholdertekst">
    <w:name w:val="Placeholder Text"/>
    <w:basedOn w:val="Standardskrifttypeiafsnit"/>
    <w:uiPriority w:val="99"/>
    <w:semiHidden/>
    <w:rPr>
      <w:color w:val="808080"/>
    </w:rPr>
  </w:style>
  <w:style w:type="paragraph" w:styleId="Sidehoved">
    <w:name w:val="header"/>
    <w:basedOn w:val="Normal"/>
    <w:link w:val="SidehovedTegn"/>
    <w:uiPriority w:val="99"/>
    <w:unhideWhenUsed/>
    <w:pPr>
      <w:tabs>
        <w:tab w:val="center" w:pos="4680"/>
        <w:tab w:val="right" w:pos="9360"/>
      </w:tabs>
      <w:spacing w:before="0" w:after="0" w:line="240" w:lineRule="auto"/>
    </w:pPr>
  </w:style>
  <w:style w:type="character" w:customStyle="1" w:styleId="SidehovedTegn">
    <w:name w:val="Sidehoved Tegn"/>
    <w:basedOn w:val="Standardskrifttypeiafsnit"/>
    <w:link w:val="Sidehoved"/>
    <w:uiPriority w:val="99"/>
  </w:style>
  <w:style w:type="character" w:customStyle="1" w:styleId="Overskrift4Tegn">
    <w:name w:val="Overskrift 4 Tegn"/>
    <w:basedOn w:val="Standardskrifttypeiafsnit"/>
    <w:link w:val="Overskrift4"/>
    <w:uiPriority w:val="9"/>
    <w:semiHidden/>
    <w:rPr>
      <w:rFonts w:asciiTheme="majorHAnsi" w:eastAsiaTheme="majorEastAsia" w:hAnsiTheme="majorHAnsi" w:cstheme="majorBidi"/>
      <w:b/>
      <w:bCs/>
      <w:i/>
      <w:iCs/>
      <w:color w:val="956AAC" w:themeColor="accent5"/>
    </w:rPr>
  </w:style>
  <w:style w:type="character" w:customStyle="1" w:styleId="Overskrift5Tegn">
    <w:name w:val="Overskrift 5 Tegn"/>
    <w:basedOn w:val="Standardskrifttypeiafsnit"/>
    <w:link w:val="Overskrift5"/>
    <w:uiPriority w:val="9"/>
    <w:semiHidden/>
    <w:rPr>
      <w:rFonts w:asciiTheme="majorHAnsi" w:eastAsiaTheme="majorEastAsia" w:hAnsiTheme="majorHAnsi" w:cstheme="majorBidi"/>
      <w:color w:val="4B3259" w:themeColor="accent5" w:themeShade="80"/>
    </w:rPr>
  </w:style>
  <w:style w:type="character" w:customStyle="1" w:styleId="Overskrift6Tegn">
    <w:name w:val="Overskrift 6 Tegn"/>
    <w:basedOn w:val="Standardskrifttypeiafsnit"/>
    <w:link w:val="Overskrift6"/>
    <w:uiPriority w:val="9"/>
    <w:semiHidden/>
    <w:rPr>
      <w:rFonts w:asciiTheme="majorHAnsi" w:eastAsiaTheme="majorEastAsia" w:hAnsiTheme="majorHAnsi" w:cstheme="majorBidi"/>
      <w:i/>
      <w:iCs/>
      <w:color w:val="4B3259" w:themeColor="accent5" w:themeShade="80"/>
    </w:rPr>
  </w:style>
  <w:style w:type="character" w:styleId="Hyperlink">
    <w:name w:val="Hyperlink"/>
    <w:basedOn w:val="Standardskrifttypeiafsnit"/>
    <w:uiPriority w:val="99"/>
    <w:unhideWhenUsed/>
    <w:rsid w:val="008236E3"/>
    <w:rPr>
      <w:color w:val="199BD0" w:themeColor="hyperlink"/>
      <w:u w:val="single"/>
    </w:rPr>
  </w:style>
  <w:style w:type="character" w:styleId="BesgtLink">
    <w:name w:val="FollowedHyperlink"/>
    <w:basedOn w:val="Standardskrifttypeiafsnit"/>
    <w:uiPriority w:val="99"/>
    <w:semiHidden/>
    <w:unhideWhenUsed/>
    <w:rsid w:val="008236E3"/>
    <w:rPr>
      <w:color w:val="956AA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leos.alternativet.dk/events/view/912" TargetMode="Externa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s://alleos.alternativet.dk/events/view/912" TargetMode="Externa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https://www.instagram.com/alternativet.aarhus/" TargetMode="External"/><Relationship Id="rId10" Type="http://schemas.openxmlformats.org/officeDocument/2006/relationships/hyperlink" Target="https://alleos.alternativet.d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lternativetaarhus.dk" TargetMode="External"/><Relationship Id="rId14" Type="http://schemas.openxmlformats.org/officeDocument/2006/relationships/hyperlink" Target="http://www.facebook.com/altaarhus/?fref=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n7888\AppData\Roaming\Microsoft\Skabeloner\Nyhedsbrev%20ang&#229;ende%20skolesta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E3267669DF44E25891ACCE28D27AEAC"/>
        <w:category>
          <w:name w:val="Generelt"/>
          <w:gallery w:val="placeholder"/>
        </w:category>
        <w:types>
          <w:type w:val="bbPlcHdr"/>
        </w:types>
        <w:behaviors>
          <w:behavior w:val="content"/>
        </w:behaviors>
        <w:guid w:val="{658DCF3A-9C86-43F6-B797-95DF9A16421D}"/>
      </w:docPartPr>
      <w:docPartBody>
        <w:p w:rsidR="00DA33CE" w:rsidRDefault="00395F01">
          <w:pPr>
            <w:pStyle w:val="2E3267669DF44E25891ACCE28D27AEAC"/>
          </w:pPr>
          <w:r w:rsidRPr="00002CF1">
            <w:t>[Dato]</w:t>
          </w:r>
        </w:p>
      </w:docPartBody>
    </w:docPart>
    <w:docPart>
      <w:docPartPr>
        <w:name w:val="D458E9E12C2B4BD2A07B8AAFE20EAB8E"/>
        <w:category>
          <w:name w:val="Generelt"/>
          <w:gallery w:val="placeholder"/>
        </w:category>
        <w:types>
          <w:type w:val="bbPlcHdr"/>
        </w:types>
        <w:behaviors>
          <w:behavior w:val="content"/>
        </w:behaviors>
        <w:guid w:val="{885A042F-936C-467A-9EC3-F7F2605F6223}"/>
      </w:docPartPr>
      <w:docPartBody>
        <w:p w:rsidR="00DA33CE" w:rsidRDefault="00395F01" w:rsidP="00395F01">
          <w:pPr>
            <w:pStyle w:val="D458E9E12C2B4BD2A07B8AAFE20EAB8E"/>
          </w:pPr>
          <w:r w:rsidRPr="00002CF1">
            <w:t>[Dato]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F01"/>
    <w:rsid w:val="00395F01"/>
    <w:rsid w:val="006E705A"/>
    <w:rsid w:val="007F2E59"/>
    <w:rsid w:val="00DA33C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2">
    <w:name w:val="heading 2"/>
    <w:basedOn w:val="Normal"/>
    <w:next w:val="Normal"/>
    <w:link w:val="Overskrift2Tegn"/>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02292E87B59046C985A797AE539B792C">
    <w:name w:val="02292E87B59046C985A797AE539B792C"/>
  </w:style>
  <w:style w:type="paragraph" w:customStyle="1" w:styleId="55D6A8608E7344209ADF9FCF54E5512F">
    <w:name w:val="55D6A8608E7344209ADF9FCF54E5512F"/>
  </w:style>
  <w:style w:type="paragraph" w:customStyle="1" w:styleId="1F3A36BFE22748EE8322A47BF4C25C74">
    <w:name w:val="1F3A36BFE22748EE8322A47BF4C25C74"/>
  </w:style>
  <w:style w:type="paragraph" w:customStyle="1" w:styleId="5386873BBE2245E78383F8A5A31CD050">
    <w:name w:val="5386873BBE2245E78383F8A5A31CD050"/>
  </w:style>
  <w:style w:type="paragraph" w:customStyle="1" w:styleId="7C0F91FB189840DCB1BAFE2657963E27">
    <w:name w:val="7C0F91FB189840DCB1BAFE2657963E27"/>
  </w:style>
  <w:style w:type="paragraph" w:customStyle="1" w:styleId="4070C098234E402AB5AC833EEAF28C5A">
    <w:name w:val="4070C098234E402AB5AC833EEAF28C5A"/>
  </w:style>
  <w:style w:type="character" w:customStyle="1" w:styleId="Overskrift2Tegn">
    <w:name w:val="Overskrift 2 Tegn"/>
    <w:basedOn w:val="Standardskrifttypeiafsnit"/>
    <w:link w:val="Overskrift2"/>
    <w:rPr>
      <w:rFonts w:asciiTheme="majorHAnsi" w:eastAsiaTheme="majorEastAsia" w:hAnsiTheme="majorHAnsi" w:cstheme="majorBidi"/>
      <w:b/>
      <w:bCs/>
      <w:color w:val="0D0D0D" w:themeColor="text1" w:themeTint="F2"/>
      <w:lang w:val="en-US" w:eastAsia="en-US"/>
    </w:rPr>
  </w:style>
  <w:style w:type="paragraph" w:customStyle="1" w:styleId="4EFF4400A4984F83912D5C76FE4B21D4">
    <w:name w:val="4EFF4400A4984F83912D5C76FE4B21D4"/>
  </w:style>
  <w:style w:type="paragraph" w:customStyle="1" w:styleId="6C8AA5E5F75E4400BBC39F4C9C190B72">
    <w:name w:val="6C8AA5E5F75E4400BBC39F4C9C190B72"/>
  </w:style>
  <w:style w:type="paragraph" w:customStyle="1" w:styleId="2E3267669DF44E25891ACCE28D27AEAC">
    <w:name w:val="2E3267669DF44E25891ACCE28D27AEAC"/>
  </w:style>
  <w:style w:type="paragraph" w:customStyle="1" w:styleId="6FB8942CBD4F409B8B87377041AD4C57">
    <w:name w:val="6FB8942CBD4F409B8B87377041AD4C57"/>
  </w:style>
  <w:style w:type="paragraph" w:customStyle="1" w:styleId="85635CEC5EBA4A53B4EF47D8B3C319E2">
    <w:name w:val="85635CEC5EBA4A53B4EF47D8B3C319E2"/>
  </w:style>
  <w:style w:type="paragraph" w:customStyle="1" w:styleId="D458E9E12C2B4BD2A07B8AAFE20EAB8E">
    <w:name w:val="D458E9E12C2B4BD2A07B8AAFE20EAB8E"/>
    <w:rsid w:val="00395F01"/>
  </w:style>
  <w:style w:type="paragraph" w:customStyle="1" w:styleId="F3AA0DFF7E3F4945946454F4461C70B1">
    <w:name w:val="F3AA0DFF7E3F4945946454F4461C70B1"/>
    <w:rsid w:val="00395F01"/>
  </w:style>
  <w:style w:type="paragraph" w:customStyle="1" w:styleId="6CA8C4CD27F549FE9CDAAFEE0C67B345">
    <w:name w:val="6CA8C4CD27F549FE9CDAAFEE0C67B345"/>
    <w:rsid w:val="00395F01"/>
  </w:style>
  <w:style w:type="paragraph" w:customStyle="1" w:styleId="BDA0C1D8CDFB4F9997CAB46F4016E2AD">
    <w:name w:val="BDA0C1D8CDFB4F9997CAB46F4016E2AD"/>
    <w:rsid w:val="00395F01"/>
  </w:style>
  <w:style w:type="paragraph" w:customStyle="1" w:styleId="A6B1C7AA3E134FB1B54E1F83C0B1154B">
    <w:name w:val="A6B1C7AA3E134FB1B54E1F83C0B1154B"/>
    <w:rsid w:val="00395F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Nyhedsbrev angående skolestart</Template>
  <TotalTime>11</TotalTime>
  <Pages>2</Pages>
  <Words>350</Words>
  <Characters>2138</Characters>
  <Application>Microsoft Office Word</Application>
  <DocSecurity>0</DocSecurity>
  <Lines>17</Lines>
  <Paragraphs>4</Paragraphs>
  <ScaleCrop>false</ScaleCrop>
  <HeadingPairs>
    <vt:vector size="6" baseType="variant">
      <vt:variant>
        <vt:lpstr>Titel</vt:lpstr>
      </vt:variant>
      <vt:variant>
        <vt:i4>1</vt:i4>
      </vt:variant>
      <vt:variant>
        <vt:lpstr>Title</vt:lpstr>
      </vt:variant>
      <vt:variant>
        <vt:i4>1</vt:i4>
      </vt:variant>
      <vt:variant>
        <vt:lpstr>Headings</vt:lpstr>
      </vt:variant>
      <vt:variant>
        <vt:i4>6</vt:i4>
      </vt:variant>
    </vt:vector>
  </HeadingPairs>
  <TitlesOfParts>
    <vt:vector size="8" baseType="lpstr">
      <vt:lpstr/>
      <vt:lpstr/>
      <vt:lpstr>    &lt;Make It Your Own</vt:lpstr>
      <vt:lpstr>    Show Off Your Style</vt:lpstr>
      <vt:lpstr>More Important News/</vt:lpstr>
      <vt:lpstr>    &lt;Paint a Picture</vt:lpstr>
      <vt:lpstr>    Tables Aren’t Just For Numbers</vt:lpstr>
      <vt:lpstr>    A Quick Sidebar…</vt:lpstr>
    </vt:vector>
  </TitlesOfParts>
  <Company/>
  <LinksUpToDate>false</LinksUpToDate>
  <CharactersWithSpaces>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trin7888</dc:creator>
  <cp:keywords/>
  <cp:lastModifiedBy>Trine Aslaug Hansen</cp:lastModifiedBy>
  <cp:revision>3</cp:revision>
  <dcterms:created xsi:type="dcterms:W3CDTF">2017-09-05T19:45:00Z</dcterms:created>
  <dcterms:modified xsi:type="dcterms:W3CDTF">2017-09-05T20:14:00Z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