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:rsidRPr="00002CF1" w14:paraId="450C8CE5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245752B4" w14:textId="77777777" w:rsidR="005D5BF5" w:rsidRPr="00002CF1" w:rsidRDefault="005D5BF5">
            <w:pPr>
              <w:pStyle w:val="Tabelomrde"/>
              <w:rPr>
                <w:noProof/>
                <w:lang w:val="da-DK"/>
              </w:rPr>
            </w:pPr>
          </w:p>
        </w:tc>
      </w:tr>
      <w:tr w:rsidR="005D5BF5" w:rsidRPr="00002CF1" w14:paraId="6ADF6308" w14:textId="77777777" w:rsidTr="008F3B2F">
        <w:tc>
          <w:tcPr>
            <w:tcW w:w="5000" w:type="pct"/>
            <w:shd w:val="clear" w:color="auto" w:fill="92D050"/>
          </w:tcPr>
          <w:p w14:paraId="0D860E4D" w14:textId="4F046743" w:rsidR="005D5BF5" w:rsidRPr="00002CF1" w:rsidRDefault="008F3B2F" w:rsidP="006F03ED">
            <w:pPr>
              <w:pStyle w:val="Titel"/>
              <w:rPr>
                <w:noProof/>
                <w:lang w:val="da-DK"/>
              </w:rPr>
            </w:pPr>
            <w:r>
              <w:rPr>
                <w:noProof/>
                <w:lang w:val="da-DK"/>
              </w:rPr>
              <w:t xml:space="preserve">Nyhedsbrev </w:t>
            </w:r>
            <w:r w:rsidR="006F03ED">
              <w:rPr>
                <w:noProof/>
                <w:lang w:val="da-DK"/>
              </w:rPr>
              <w:t>oktober</w:t>
            </w:r>
            <w:r>
              <w:rPr>
                <w:noProof/>
                <w:lang w:val="da-DK"/>
              </w:rPr>
              <w:t xml:space="preserve"> 2017</w:t>
            </w:r>
          </w:p>
        </w:tc>
      </w:tr>
      <w:tr w:rsidR="005D5BF5" w:rsidRPr="00002CF1" w14:paraId="3ACC0293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16E7198D" w14:textId="77777777" w:rsidR="005D5BF5" w:rsidRPr="00002CF1" w:rsidRDefault="005D5BF5">
            <w:pPr>
              <w:pStyle w:val="Tabelomrde"/>
              <w:rPr>
                <w:noProof/>
                <w:lang w:val="da-DK"/>
              </w:rPr>
            </w:pPr>
          </w:p>
        </w:tc>
      </w:tr>
    </w:tbl>
    <w:p w14:paraId="3F8B9EC3" w14:textId="77777777" w:rsidR="005D5BF5" w:rsidRPr="008F3B2F" w:rsidRDefault="001A56D6">
      <w:pPr>
        <w:pStyle w:val="Organisation"/>
        <w:rPr>
          <w:noProof/>
          <w:color w:val="92D050"/>
          <w:lang w:val="da-DK"/>
        </w:rPr>
      </w:pPr>
      <w:r w:rsidRPr="008F3B2F">
        <w:rPr>
          <w:noProof/>
          <w:color w:val="92D050"/>
          <w:lang w:val="da-DK"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7894B0A1" wp14:editId="7B48FB42">
                <wp:simplePos x="0" y="0"/>
                <wp:positionH relativeFrom="page">
                  <wp:posOffset>5207635</wp:posOffset>
                </wp:positionH>
                <wp:positionV relativeFrom="margin">
                  <wp:posOffset>-179070</wp:posOffset>
                </wp:positionV>
                <wp:extent cx="2217420" cy="8575675"/>
                <wp:effectExtent l="0" t="0" r="5715" b="0"/>
                <wp:wrapSquare wrapText="left"/>
                <wp:docPr id="5" name="Tekstboks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857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9083C" w14:textId="77777777" w:rsidR="00175137" w:rsidRDefault="00175137" w:rsidP="001A56D6">
                            <w:pPr>
                              <w:pStyle w:val="Overskrift1"/>
                              <w:rPr>
                                <w:color w:val="92D050"/>
                                <w:lang w:val="da-DK"/>
                              </w:rPr>
                            </w:pPr>
                          </w:p>
                          <w:p w14:paraId="59DE6B6D" w14:textId="53DDC0EC" w:rsidR="001A56D6" w:rsidRDefault="0094517E" w:rsidP="001A56D6">
                            <w:pPr>
                              <w:pStyle w:val="Overskrift1"/>
                              <w:rPr>
                                <w:color w:val="92D050"/>
                                <w:lang w:val="da-DK"/>
                              </w:rPr>
                            </w:pPr>
                            <w:r>
                              <w:rPr>
                                <w:color w:val="92D050"/>
                                <w:lang w:val="da-DK"/>
                              </w:rPr>
                              <w:t>Kort nyt</w:t>
                            </w:r>
                          </w:p>
                          <w:p w14:paraId="7D3F07C1" w14:textId="4203C7C5" w:rsidR="0094517E" w:rsidRDefault="0094517E" w:rsidP="0094517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Det er med glæde, at vi kan fortælle, at vores lokale hjemmeside er gået i luften. Gå ind og læs om kandidaterne, deres mærkesager og vores kommunale politik: </w:t>
                            </w:r>
                            <w:hyperlink r:id="rId7" w:history="1">
                              <w:r w:rsidR="00442D2E" w:rsidRPr="00036951">
                                <w:rPr>
                                  <w:rStyle w:val="Hyperlink"/>
                                  <w:lang w:val="da-DK"/>
                                </w:rPr>
                                <w:t>http://alternativetaarhus.dk/</w:t>
                              </w:r>
                            </w:hyperlink>
                          </w:p>
                          <w:p w14:paraId="3AAC70F3" w14:textId="01A86E2A" w:rsidR="00B4129D" w:rsidRDefault="00B4129D" w:rsidP="00B4129D">
                            <w:pPr>
                              <w:pStyle w:val="Overskrift1"/>
                              <w:rPr>
                                <w:color w:val="92D050"/>
                                <w:lang w:val="da-DK"/>
                              </w:rPr>
                            </w:pPr>
                            <w:r>
                              <w:rPr>
                                <w:color w:val="92D050"/>
                                <w:lang w:val="da-DK"/>
                              </w:rPr>
                              <w:t>Kalender</w:t>
                            </w:r>
                          </w:p>
                          <w:sdt>
                            <w:sdtPr>
                              <w:rPr>
                                <w:color w:val="E86360" w:themeColor="accent6"/>
                                <w:lang w:val="da-DK"/>
                              </w:rPr>
                              <w:id w:val="-105279561"/>
                              <w:placeholder>
                                <w:docPart w:val="CBDDFBF9F9074D489B1A7F121AFABB08"/>
                              </w:placeholder>
                              <w:date w:fullDate="2017-10-17T00:00:00Z">
                                <w:dateFormat w:val="dd-MM-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D1848F6" w14:textId="2078BBCD" w:rsidR="00B4129D" w:rsidRPr="008236E3" w:rsidRDefault="00B4129D" w:rsidP="00B4129D">
                                <w:pPr>
                                  <w:pStyle w:val="Overskrift2"/>
                                  <w:spacing w:before="0" w:after="0"/>
                                  <w:rPr>
                                    <w:color w:val="E86360" w:themeColor="accent6"/>
                                    <w:lang w:val="da-DK"/>
                                  </w:rPr>
                                </w:pPr>
                                <w:r>
                                  <w:rPr>
                                    <w:color w:val="E86360" w:themeColor="accent6"/>
                                    <w:lang w:val="da-DK"/>
                                  </w:rPr>
                                  <w:t>17-10-2017</w:t>
                                </w:r>
                              </w:p>
                            </w:sdtContent>
                          </w:sdt>
                          <w:p w14:paraId="07B3F850" w14:textId="5788DAA6" w:rsidR="00B4129D" w:rsidRPr="00D40EA0" w:rsidRDefault="00243E28" w:rsidP="00B4129D">
                            <w:pPr>
                              <w:spacing w:before="0" w:after="0"/>
                              <w:rPr>
                                <w:b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lang w:val="da-DK"/>
                              </w:rPr>
                              <w:t>Åbent møde - især for nye medlemmer</w:t>
                            </w:r>
                          </w:p>
                          <w:p w14:paraId="1E49BA9B" w14:textId="7132F449" w:rsidR="00B4129D" w:rsidRDefault="00B4129D" w:rsidP="00B4129D">
                            <w:pPr>
                              <w:spacing w:before="0" w:after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Kl. 1</w:t>
                            </w:r>
                            <w:r w:rsidR="00243E28">
                              <w:rPr>
                                <w:lang w:val="da-DK"/>
                              </w:rPr>
                              <w:t>7 - 19</w:t>
                            </w:r>
                          </w:p>
                          <w:p w14:paraId="0D887FDD" w14:textId="601B0256" w:rsidR="00B4129D" w:rsidRDefault="00243E28" w:rsidP="00B4129D">
                            <w:pPr>
                              <w:spacing w:before="0" w:after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Nørre Allé 86, 8000 Aarhus C</w:t>
                            </w:r>
                            <w:r w:rsidR="00B4129D">
                              <w:rPr>
                                <w:lang w:val="da-DK"/>
                              </w:rPr>
                              <w:t>.</w:t>
                            </w:r>
                          </w:p>
                          <w:p w14:paraId="00E66092" w14:textId="2D284B47" w:rsidR="00243E28" w:rsidRDefault="00C66B0B" w:rsidP="00B4129D">
                            <w:pPr>
                              <w:spacing w:before="0" w:after="0"/>
                              <w:rPr>
                                <w:lang w:val="da-DK"/>
                              </w:rPr>
                            </w:pPr>
                            <w:hyperlink r:id="rId8" w:history="1">
                              <w:r w:rsidR="00243E28" w:rsidRPr="00036951">
                                <w:rPr>
                                  <w:rStyle w:val="Hyperlink"/>
                                  <w:lang w:val="da-DK"/>
                                </w:rPr>
                                <w:t>https://alleos.alternativet.dk/events/edit/1541</w:t>
                              </w:r>
                            </w:hyperlink>
                            <w:r w:rsidR="00243E28">
                              <w:rPr>
                                <w:lang w:val="da-DK"/>
                              </w:rPr>
                              <w:t xml:space="preserve"> </w:t>
                            </w:r>
                          </w:p>
                          <w:p w14:paraId="3E7845C7" w14:textId="77777777" w:rsidR="00442D2E" w:rsidRDefault="00442D2E" w:rsidP="00CA508B">
                            <w:pPr>
                              <w:spacing w:before="0" w:after="0"/>
                              <w:rPr>
                                <w:lang w:val="da-DK"/>
                              </w:rPr>
                            </w:pPr>
                          </w:p>
                          <w:p w14:paraId="07358492" w14:textId="77777777" w:rsidR="00243E28" w:rsidRDefault="00243E28" w:rsidP="00CA508B">
                            <w:pPr>
                              <w:spacing w:before="0" w:after="0"/>
                              <w:rPr>
                                <w:lang w:val="da-DK"/>
                              </w:rPr>
                            </w:pPr>
                          </w:p>
                          <w:p w14:paraId="2B2B9B06" w14:textId="77777777" w:rsidR="00243E28" w:rsidRDefault="00243E28" w:rsidP="00CA508B">
                            <w:pPr>
                              <w:spacing w:before="0" w:after="0"/>
                              <w:rPr>
                                <w:lang w:val="da-DK"/>
                              </w:rPr>
                            </w:pPr>
                          </w:p>
                          <w:tbl>
                            <w:tblPr>
                              <w:tblStyle w:val="NewsletterTable"/>
                              <w:tblW w:w="4978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409"/>
                            </w:tblGrid>
                            <w:tr w:rsidR="001A56D6" w:rsidRPr="00320AC4" w14:paraId="4AA4146A" w14:textId="77777777" w:rsidTr="002E1E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bottom w:val="nil"/>
                                  </w:tcBorders>
                                </w:tcPr>
                                <w:p w14:paraId="6D680566" w14:textId="77777777" w:rsidR="001A56D6" w:rsidRPr="00002CF1" w:rsidRDefault="001A56D6">
                                  <w:pPr>
                                    <w:pStyle w:val="Tabelomrde"/>
                                    <w:rPr>
                                      <w:lang w:val="da-DK"/>
                                    </w:rPr>
                                  </w:pPr>
                                </w:p>
                              </w:tc>
                            </w:tr>
                            <w:tr w:rsidR="001A56D6" w:rsidRPr="00E12B5B" w14:paraId="2E68FE01" w14:textId="77777777" w:rsidTr="002E1E0C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BCE5FEE" w14:textId="6B5408AD" w:rsidR="00E12B5B" w:rsidRDefault="00E12B5B" w:rsidP="00B941F3">
                                  <w:pPr>
                                    <w:pStyle w:val="Overskrift1"/>
                                    <w:outlineLvl w:val="0"/>
                                    <w:rPr>
                                      <w:color w:val="E86360" w:themeColor="accent6"/>
                                      <w:szCs w:val="32"/>
                                      <w:lang w:val="da-DK"/>
                                    </w:rPr>
                                  </w:pPr>
                                  <w:r>
                                    <w:rPr>
                                      <w:color w:val="E86360" w:themeColor="accent6"/>
                                      <w:szCs w:val="32"/>
                                      <w:lang w:val="da-DK"/>
                                    </w:rPr>
                                    <w:t>Ønsker du</w:t>
                                  </w:r>
                                  <w:r w:rsidR="008A240A">
                                    <w:rPr>
                                      <w:color w:val="E86360" w:themeColor="accent6"/>
                                      <w:szCs w:val="32"/>
                                      <w:lang w:val="da-DK"/>
                                    </w:rPr>
                                    <w:t>,</w:t>
                                  </w:r>
                                  <w:r>
                                    <w:rPr>
                                      <w:color w:val="E86360" w:themeColor="accent6"/>
                                      <w:szCs w:val="32"/>
                                      <w:lang w:val="da-DK"/>
                                    </w:rPr>
                                    <w:t xml:space="preserve"> at det skal gå Alternativet godt til kommunalvalget</w:t>
                                  </w:r>
                                  <w:r w:rsidR="008A240A">
                                    <w:rPr>
                                      <w:color w:val="E86360" w:themeColor="accent6"/>
                                      <w:szCs w:val="32"/>
                                      <w:lang w:val="da-DK"/>
                                    </w:rPr>
                                    <w:t xml:space="preserve"> i Aarhus</w:t>
                                  </w:r>
                                  <w:r>
                                    <w:rPr>
                                      <w:color w:val="E86360" w:themeColor="accent6"/>
                                      <w:szCs w:val="32"/>
                                      <w:lang w:val="da-DK"/>
                                    </w:rPr>
                                    <w:t xml:space="preserve">, så husk: </w:t>
                                  </w:r>
                                </w:p>
                                <w:p w14:paraId="6621D0D3" w14:textId="5631ECB4" w:rsidR="00E12B5B" w:rsidRPr="008A240A" w:rsidRDefault="00E12B5B" w:rsidP="00B941F3">
                                  <w:pPr>
                                    <w:pStyle w:val="Overskrift1"/>
                                    <w:outlineLvl w:val="0"/>
                                    <w:rPr>
                                      <w:color w:val="E86360" w:themeColor="accent6"/>
                                      <w:sz w:val="32"/>
                                      <w:szCs w:val="32"/>
                                      <w:lang w:val="da-DK"/>
                                    </w:rPr>
                                  </w:pPr>
                                  <w:r w:rsidRPr="00E12B5B">
                                    <w:rPr>
                                      <w:i/>
                                      <w:color w:val="E86360" w:themeColor="accent6"/>
                                      <w:sz w:val="32"/>
                                      <w:szCs w:val="32"/>
                                      <w:lang w:val="da-DK"/>
                                    </w:rPr>
                                    <w:t>Ingen valgkamp uden penge!</w:t>
                                  </w:r>
                                  <w:r w:rsidR="008A240A">
                                    <w:rPr>
                                      <w:i/>
                                      <w:color w:val="E86360" w:themeColor="accent6"/>
                                      <w:sz w:val="32"/>
                                      <w:szCs w:val="32"/>
                                      <w:lang w:val="da-DK"/>
                                    </w:rPr>
                                    <w:t xml:space="preserve"> </w:t>
                                  </w:r>
                                  <w:r w:rsidR="008A240A" w:rsidRPr="008A240A">
                                    <w:rPr>
                                      <w:color w:val="E86360" w:themeColor="accent6"/>
                                      <w:sz w:val="32"/>
                                      <w:szCs w:val="32"/>
                                      <w:lang w:val="da-DK"/>
                                    </w:rPr>
                                    <w:sym w:font="Wingdings" w:char="F04A"/>
                                  </w:r>
                                </w:p>
                                <w:p w14:paraId="06889EF7" w14:textId="77777777" w:rsidR="00E12B5B" w:rsidRDefault="00B941F3" w:rsidP="00B941F3">
                                  <w:pPr>
                                    <w:pStyle w:val="Overskrift1"/>
                                    <w:outlineLvl w:val="0"/>
                                    <w:rPr>
                                      <w:color w:val="E86360" w:themeColor="accent6"/>
                                      <w:lang w:val="da-DK"/>
                                    </w:rPr>
                                  </w:pPr>
                                  <w:r w:rsidRPr="002E1E0C">
                                    <w:rPr>
                                      <w:color w:val="E86360" w:themeColor="accent6"/>
                                      <w:lang w:val="da-DK"/>
                                    </w:rPr>
                                    <w:t xml:space="preserve">Støt </w:t>
                                  </w:r>
                                  <w:r w:rsidR="00E12B5B">
                                    <w:rPr>
                                      <w:color w:val="E86360" w:themeColor="accent6"/>
                                      <w:lang w:val="da-DK"/>
                                    </w:rPr>
                                    <w:t xml:space="preserve">derfor </w:t>
                                  </w:r>
                                  <w:r w:rsidRPr="002E1E0C">
                                    <w:rPr>
                                      <w:color w:val="E86360" w:themeColor="accent6"/>
                                      <w:lang w:val="da-DK"/>
                                    </w:rPr>
                                    <w:t>valgfonden</w:t>
                                  </w:r>
                                  <w:r w:rsidR="00E12B5B">
                                    <w:rPr>
                                      <w:color w:val="E86360" w:themeColor="accent6"/>
                                      <w:lang w:val="da-DK"/>
                                    </w:rPr>
                                    <w:t>!</w:t>
                                  </w:r>
                                </w:p>
                                <w:p w14:paraId="13AFF1D0" w14:textId="7C9DC653" w:rsidR="001A56D6" w:rsidRDefault="00E12B5B" w:rsidP="00B941F3">
                                  <w:pPr>
                                    <w:pStyle w:val="Overskrift1"/>
                                    <w:outlineLvl w:val="0"/>
                                    <w:rPr>
                                      <w:color w:val="E86360" w:themeColor="accent6"/>
                                      <w:lang w:val="da-DK"/>
                                    </w:rPr>
                                  </w:pPr>
                                  <w:r>
                                    <w:rPr>
                                      <w:color w:val="E86360" w:themeColor="accent6"/>
                                      <w:lang w:val="da-DK"/>
                                    </w:rPr>
                                    <w:t>Du kan indsætte dit bidrag via Mobile Pay her:</w:t>
                                  </w:r>
                                </w:p>
                                <w:p w14:paraId="295148F7" w14:textId="77777777" w:rsidR="00B941F3" w:rsidRPr="00002CF1" w:rsidRDefault="00B941F3" w:rsidP="002E1E0C">
                                  <w:pPr>
                                    <w:jc w:val="center"/>
                                    <w:rPr>
                                      <w:lang w:val="da-DK"/>
                                    </w:rPr>
                                  </w:pPr>
                                  <w:r w:rsidRPr="00B941F3">
                                    <w:rPr>
                                      <w:sz w:val="40"/>
                                      <w:lang w:val="da-DK"/>
                                    </w:rPr>
                                    <w:t>25765</w:t>
                                  </w:r>
                                </w:p>
                              </w:tc>
                            </w:tr>
                          </w:tbl>
                          <w:p w14:paraId="0CE530C7" w14:textId="77777777" w:rsidR="001A56D6" w:rsidRPr="00002CF1" w:rsidRDefault="001A56D6" w:rsidP="001A56D6">
                            <w:pPr>
                              <w:pStyle w:val="Ingenafstand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4B0A1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alt="Newsletter sidebar 1" style="position:absolute;left:0;text-align:left;margin-left:410.05pt;margin-top:-14.1pt;width:174.6pt;height:675.25pt;z-index:251659264;visibility:visible;mso-wrap-style:square;mso-width-percent:286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286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" o:allowoverlap="f" filled="f" stroked="f" strokeweight=".5pt">
                <v:textbox inset="1.44pt,0,1.44pt,0">
                  <w:txbxContent>
                    <w:p w14:paraId="0E09083C" w14:textId="77777777" w:rsidR="00175137" w:rsidRDefault="00175137" w:rsidP="001A56D6">
                      <w:pPr>
                        <w:pStyle w:val="Overskrift1"/>
                        <w:rPr>
                          <w:color w:val="92D050"/>
                          <w:lang w:val="da-DK"/>
                        </w:rPr>
                      </w:pPr>
                    </w:p>
                    <w:p w14:paraId="59DE6B6D" w14:textId="53DDC0EC" w:rsidR="001A56D6" w:rsidRDefault="0094517E" w:rsidP="001A56D6">
                      <w:pPr>
                        <w:pStyle w:val="Overskrift1"/>
                        <w:rPr>
                          <w:color w:val="92D050"/>
                          <w:lang w:val="da-DK"/>
                        </w:rPr>
                      </w:pPr>
                      <w:r>
                        <w:rPr>
                          <w:color w:val="92D050"/>
                          <w:lang w:val="da-DK"/>
                        </w:rPr>
                        <w:t>Kort nyt</w:t>
                      </w:r>
                    </w:p>
                    <w:p w14:paraId="7D3F07C1" w14:textId="4203C7C5" w:rsidR="0094517E" w:rsidRDefault="0094517E" w:rsidP="0094517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Det er med glæde, at vi kan fortælle, at vores lokale hjemmeside er gået i luften. Gå ind og læs om kandidaterne, deres mærkesager og vores kommunale politik: </w:t>
                      </w:r>
                      <w:hyperlink r:id="rId9" w:history="1">
                        <w:r w:rsidR="00442D2E" w:rsidRPr="00036951">
                          <w:rPr>
                            <w:rStyle w:val="Hyperlink"/>
                            <w:lang w:val="da-DK"/>
                          </w:rPr>
                          <w:t>http://alternativetaarhus.dk/</w:t>
                        </w:r>
                      </w:hyperlink>
                    </w:p>
                    <w:p w14:paraId="3AAC70F3" w14:textId="01A86E2A" w:rsidR="00B4129D" w:rsidRDefault="00B4129D" w:rsidP="00B4129D">
                      <w:pPr>
                        <w:pStyle w:val="Overskrift1"/>
                        <w:rPr>
                          <w:color w:val="92D050"/>
                          <w:lang w:val="da-DK"/>
                        </w:rPr>
                      </w:pPr>
                      <w:r>
                        <w:rPr>
                          <w:color w:val="92D050"/>
                          <w:lang w:val="da-DK"/>
                        </w:rPr>
                        <w:t>Kalender</w:t>
                      </w:r>
                    </w:p>
                    <w:sdt>
                      <w:sdtPr>
                        <w:rPr>
                          <w:color w:val="E86360" w:themeColor="accent6"/>
                          <w:lang w:val="da-DK"/>
                        </w:rPr>
                        <w:id w:val="-105279561"/>
                        <w:placeholder>
                          <w:docPart w:val="CBDDFBF9F9074D489B1A7F121AFABB08"/>
                        </w:placeholder>
                        <w:date w:fullDate="2017-10-17T00:00:00Z">
                          <w:dateFormat w:val="dd-MM-yyyy"/>
                          <w:lid w:val="da-DK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D1848F6" w14:textId="2078BBCD" w:rsidR="00B4129D" w:rsidRPr="008236E3" w:rsidRDefault="00B4129D" w:rsidP="00B4129D">
                          <w:pPr>
                            <w:pStyle w:val="Overskrift2"/>
                            <w:spacing w:before="0" w:after="0"/>
                            <w:rPr>
                              <w:color w:val="E86360" w:themeColor="accent6"/>
                              <w:lang w:val="da-DK"/>
                            </w:rPr>
                          </w:pPr>
                          <w:r>
                            <w:rPr>
                              <w:color w:val="E86360" w:themeColor="accent6"/>
                              <w:lang w:val="da-DK"/>
                            </w:rPr>
                            <w:t>17-10-2017</w:t>
                          </w:r>
                        </w:p>
                      </w:sdtContent>
                    </w:sdt>
                    <w:p w14:paraId="07B3F850" w14:textId="5788DAA6" w:rsidR="00B4129D" w:rsidRPr="00D40EA0" w:rsidRDefault="00243E28" w:rsidP="00B4129D">
                      <w:pPr>
                        <w:spacing w:before="0" w:after="0"/>
                        <w:rPr>
                          <w:b/>
                          <w:lang w:val="da-DK"/>
                        </w:rPr>
                      </w:pPr>
                      <w:r>
                        <w:rPr>
                          <w:b/>
                          <w:lang w:val="da-DK"/>
                        </w:rPr>
                        <w:t>Åbent møde - især for nye medlemmer</w:t>
                      </w:r>
                    </w:p>
                    <w:p w14:paraId="1E49BA9B" w14:textId="7132F449" w:rsidR="00B4129D" w:rsidRDefault="00B4129D" w:rsidP="00B4129D">
                      <w:pPr>
                        <w:spacing w:before="0" w:after="0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Kl. 1</w:t>
                      </w:r>
                      <w:r w:rsidR="00243E28">
                        <w:rPr>
                          <w:lang w:val="da-DK"/>
                        </w:rPr>
                        <w:t>7 - 19</w:t>
                      </w:r>
                    </w:p>
                    <w:p w14:paraId="0D887FDD" w14:textId="601B0256" w:rsidR="00B4129D" w:rsidRDefault="00243E28" w:rsidP="00B4129D">
                      <w:pPr>
                        <w:spacing w:before="0" w:after="0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Nørre Allé 86, 8000 Aarhus C</w:t>
                      </w:r>
                      <w:r w:rsidR="00B4129D">
                        <w:rPr>
                          <w:lang w:val="da-DK"/>
                        </w:rPr>
                        <w:t>.</w:t>
                      </w:r>
                    </w:p>
                    <w:p w14:paraId="00E66092" w14:textId="2D284B47" w:rsidR="00243E28" w:rsidRDefault="00C66B0B" w:rsidP="00B4129D">
                      <w:pPr>
                        <w:spacing w:before="0" w:after="0"/>
                        <w:rPr>
                          <w:lang w:val="da-DK"/>
                        </w:rPr>
                      </w:pPr>
                      <w:hyperlink r:id="rId10" w:history="1">
                        <w:r w:rsidR="00243E28" w:rsidRPr="00036951">
                          <w:rPr>
                            <w:rStyle w:val="Hyperlink"/>
                            <w:lang w:val="da-DK"/>
                          </w:rPr>
                          <w:t>https://alleos.alternativet.dk/events/edit/1541</w:t>
                        </w:r>
                      </w:hyperlink>
                      <w:r w:rsidR="00243E28">
                        <w:rPr>
                          <w:lang w:val="da-DK"/>
                        </w:rPr>
                        <w:t xml:space="preserve"> </w:t>
                      </w:r>
                    </w:p>
                    <w:p w14:paraId="3E7845C7" w14:textId="77777777" w:rsidR="00442D2E" w:rsidRDefault="00442D2E" w:rsidP="00CA508B">
                      <w:pPr>
                        <w:spacing w:before="0" w:after="0"/>
                        <w:rPr>
                          <w:lang w:val="da-DK"/>
                        </w:rPr>
                      </w:pPr>
                    </w:p>
                    <w:p w14:paraId="07358492" w14:textId="77777777" w:rsidR="00243E28" w:rsidRDefault="00243E28" w:rsidP="00CA508B">
                      <w:pPr>
                        <w:spacing w:before="0" w:after="0"/>
                        <w:rPr>
                          <w:lang w:val="da-DK"/>
                        </w:rPr>
                      </w:pPr>
                    </w:p>
                    <w:p w14:paraId="2B2B9B06" w14:textId="77777777" w:rsidR="00243E28" w:rsidRDefault="00243E28" w:rsidP="00CA508B">
                      <w:pPr>
                        <w:spacing w:before="0" w:after="0"/>
                        <w:rPr>
                          <w:lang w:val="da-DK"/>
                        </w:rPr>
                      </w:pPr>
                    </w:p>
                    <w:tbl>
                      <w:tblPr>
                        <w:tblStyle w:val="NewsletterTable"/>
                        <w:tblW w:w="4978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409"/>
                      </w:tblGrid>
                      <w:tr w:rsidR="001A56D6" w:rsidRPr="00320AC4" w14:paraId="4AA4146A" w14:textId="77777777" w:rsidTr="002E1E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bottom w:val="nil"/>
                            </w:tcBorders>
                          </w:tcPr>
                          <w:p w14:paraId="6D680566" w14:textId="77777777" w:rsidR="001A56D6" w:rsidRPr="00002CF1" w:rsidRDefault="001A56D6">
                            <w:pPr>
                              <w:pStyle w:val="Tabelomrde"/>
                              <w:rPr>
                                <w:lang w:val="da-DK"/>
                              </w:rPr>
                            </w:pPr>
                          </w:p>
                        </w:tc>
                      </w:tr>
                      <w:tr w:rsidR="001A56D6" w:rsidRPr="00E12B5B" w14:paraId="2E68FE01" w14:textId="77777777" w:rsidTr="002E1E0C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BCE5FEE" w14:textId="6B5408AD" w:rsidR="00E12B5B" w:rsidRDefault="00E12B5B" w:rsidP="00B941F3">
                            <w:pPr>
                              <w:pStyle w:val="Overskrift1"/>
                              <w:outlineLvl w:val="0"/>
                              <w:rPr>
                                <w:color w:val="E86360" w:themeColor="accent6"/>
                                <w:szCs w:val="32"/>
                                <w:lang w:val="da-DK"/>
                              </w:rPr>
                            </w:pPr>
                            <w:r>
                              <w:rPr>
                                <w:color w:val="E86360" w:themeColor="accent6"/>
                                <w:szCs w:val="32"/>
                                <w:lang w:val="da-DK"/>
                              </w:rPr>
                              <w:t>Ønsker du</w:t>
                            </w:r>
                            <w:r w:rsidR="008A240A">
                              <w:rPr>
                                <w:color w:val="E86360" w:themeColor="accent6"/>
                                <w:szCs w:val="32"/>
                                <w:lang w:val="da-DK"/>
                              </w:rPr>
                              <w:t>,</w:t>
                            </w:r>
                            <w:r>
                              <w:rPr>
                                <w:color w:val="E86360" w:themeColor="accent6"/>
                                <w:szCs w:val="32"/>
                                <w:lang w:val="da-DK"/>
                              </w:rPr>
                              <w:t xml:space="preserve"> at det skal gå Alternativet godt til kommunalvalget</w:t>
                            </w:r>
                            <w:r w:rsidR="008A240A">
                              <w:rPr>
                                <w:color w:val="E86360" w:themeColor="accent6"/>
                                <w:szCs w:val="32"/>
                                <w:lang w:val="da-DK"/>
                              </w:rPr>
                              <w:t xml:space="preserve"> i Aarhus</w:t>
                            </w:r>
                            <w:r>
                              <w:rPr>
                                <w:color w:val="E86360" w:themeColor="accent6"/>
                                <w:szCs w:val="32"/>
                                <w:lang w:val="da-DK"/>
                              </w:rPr>
                              <w:t xml:space="preserve">, så husk: </w:t>
                            </w:r>
                          </w:p>
                          <w:p w14:paraId="6621D0D3" w14:textId="5631ECB4" w:rsidR="00E12B5B" w:rsidRPr="008A240A" w:rsidRDefault="00E12B5B" w:rsidP="00B941F3">
                            <w:pPr>
                              <w:pStyle w:val="Overskrift1"/>
                              <w:outlineLvl w:val="0"/>
                              <w:rPr>
                                <w:color w:val="E86360" w:themeColor="accent6"/>
                                <w:sz w:val="32"/>
                                <w:szCs w:val="32"/>
                                <w:lang w:val="da-DK"/>
                              </w:rPr>
                            </w:pPr>
                            <w:r w:rsidRPr="00E12B5B">
                              <w:rPr>
                                <w:i/>
                                <w:color w:val="E86360" w:themeColor="accent6"/>
                                <w:sz w:val="32"/>
                                <w:szCs w:val="32"/>
                                <w:lang w:val="da-DK"/>
                              </w:rPr>
                              <w:t>Ingen valgkamp uden penge!</w:t>
                            </w:r>
                            <w:r w:rsidR="008A240A">
                              <w:rPr>
                                <w:i/>
                                <w:color w:val="E86360" w:themeColor="accent6"/>
                                <w:sz w:val="32"/>
                                <w:szCs w:val="32"/>
                                <w:lang w:val="da-DK"/>
                              </w:rPr>
                              <w:t xml:space="preserve"> </w:t>
                            </w:r>
                            <w:r w:rsidR="008A240A" w:rsidRPr="008A240A">
                              <w:rPr>
                                <w:color w:val="E86360" w:themeColor="accent6"/>
                                <w:sz w:val="32"/>
                                <w:szCs w:val="32"/>
                                <w:lang w:val="da-DK"/>
                              </w:rPr>
                              <w:sym w:font="Wingdings" w:char="F04A"/>
                            </w:r>
                          </w:p>
                          <w:p w14:paraId="06889EF7" w14:textId="77777777" w:rsidR="00E12B5B" w:rsidRDefault="00B941F3" w:rsidP="00B941F3">
                            <w:pPr>
                              <w:pStyle w:val="Overskrift1"/>
                              <w:outlineLvl w:val="0"/>
                              <w:rPr>
                                <w:color w:val="E86360" w:themeColor="accent6"/>
                                <w:lang w:val="da-DK"/>
                              </w:rPr>
                            </w:pPr>
                            <w:r w:rsidRPr="002E1E0C">
                              <w:rPr>
                                <w:color w:val="E86360" w:themeColor="accent6"/>
                                <w:lang w:val="da-DK"/>
                              </w:rPr>
                              <w:t xml:space="preserve">Støt </w:t>
                            </w:r>
                            <w:r w:rsidR="00E12B5B">
                              <w:rPr>
                                <w:color w:val="E86360" w:themeColor="accent6"/>
                                <w:lang w:val="da-DK"/>
                              </w:rPr>
                              <w:t xml:space="preserve">derfor </w:t>
                            </w:r>
                            <w:r w:rsidRPr="002E1E0C">
                              <w:rPr>
                                <w:color w:val="E86360" w:themeColor="accent6"/>
                                <w:lang w:val="da-DK"/>
                              </w:rPr>
                              <w:t>valgfonden</w:t>
                            </w:r>
                            <w:r w:rsidR="00E12B5B">
                              <w:rPr>
                                <w:color w:val="E86360" w:themeColor="accent6"/>
                                <w:lang w:val="da-DK"/>
                              </w:rPr>
                              <w:t>!</w:t>
                            </w:r>
                          </w:p>
                          <w:p w14:paraId="13AFF1D0" w14:textId="7C9DC653" w:rsidR="001A56D6" w:rsidRDefault="00E12B5B" w:rsidP="00B941F3">
                            <w:pPr>
                              <w:pStyle w:val="Overskrift1"/>
                              <w:outlineLvl w:val="0"/>
                              <w:rPr>
                                <w:color w:val="E86360" w:themeColor="accent6"/>
                                <w:lang w:val="da-DK"/>
                              </w:rPr>
                            </w:pPr>
                            <w:r>
                              <w:rPr>
                                <w:color w:val="E86360" w:themeColor="accent6"/>
                                <w:lang w:val="da-DK"/>
                              </w:rPr>
                              <w:t>Du kan indsætte dit bidrag via Mobile Pay her:</w:t>
                            </w:r>
                          </w:p>
                          <w:p w14:paraId="295148F7" w14:textId="77777777" w:rsidR="00B941F3" w:rsidRPr="00002CF1" w:rsidRDefault="00B941F3" w:rsidP="002E1E0C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 w:rsidRPr="00B941F3">
                              <w:rPr>
                                <w:sz w:val="40"/>
                                <w:lang w:val="da-DK"/>
                              </w:rPr>
                              <w:t>25765</w:t>
                            </w:r>
                          </w:p>
                        </w:tc>
                      </w:tr>
                    </w:tbl>
                    <w:p w14:paraId="0CE530C7" w14:textId="77777777" w:rsidR="001A56D6" w:rsidRPr="00002CF1" w:rsidRDefault="001A56D6" w:rsidP="001A56D6">
                      <w:pPr>
                        <w:pStyle w:val="Ingenafstand"/>
                        <w:rPr>
                          <w:lang w:val="da-DK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8F3B2F" w:rsidRPr="008F3B2F">
        <w:rPr>
          <w:noProof/>
          <w:color w:val="92D050"/>
          <w:lang w:val="da-DK"/>
        </w:rPr>
        <w:t>Alternativet Aarhus</w:t>
      </w:r>
    </w:p>
    <w:p w14:paraId="6A56851D" w14:textId="77777777" w:rsidR="005D5BF5" w:rsidRDefault="008F3B2F">
      <w:pPr>
        <w:pStyle w:val="Kontaktoplysninger"/>
        <w:rPr>
          <w:noProof/>
          <w:sz w:val="28"/>
          <w:lang w:val="da-DK"/>
        </w:rPr>
      </w:pPr>
      <w:r w:rsidRPr="00BF7340">
        <w:rPr>
          <w:noProof/>
          <w:sz w:val="28"/>
          <w:lang w:val="da-DK"/>
        </w:rPr>
        <w:t>Nørre Allé 86, 8000 Aarhus C</w:t>
      </w:r>
    </w:p>
    <w:p w14:paraId="76B61335" w14:textId="77777777" w:rsidR="001130AC" w:rsidRDefault="001130AC" w:rsidP="001130AC">
      <w:pPr>
        <w:spacing w:before="0"/>
        <w:rPr>
          <w:b/>
          <w:noProof/>
          <w:sz w:val="24"/>
          <w:lang w:val="da-DK"/>
        </w:rPr>
      </w:pPr>
      <w:r w:rsidRPr="00D94B51">
        <w:rPr>
          <w:b/>
          <w:noProof/>
          <w:sz w:val="24"/>
          <w:lang w:val="da-DK"/>
        </w:rPr>
        <w:t>Kære medlemmer</w:t>
      </w:r>
    </w:p>
    <w:p w14:paraId="420BD3A9" w14:textId="5ADD43F1" w:rsidR="001130AC" w:rsidRDefault="001130AC" w:rsidP="001130AC">
      <w:pPr>
        <w:spacing w:before="0"/>
        <w:rPr>
          <w:noProof/>
          <w:sz w:val="24"/>
          <w:lang w:val="da-DK"/>
        </w:rPr>
      </w:pPr>
      <w:r>
        <w:rPr>
          <w:noProof/>
          <w:sz w:val="24"/>
          <w:lang w:val="da-DK"/>
        </w:rPr>
        <w:t xml:space="preserve">Valgkampen er over os, og </w:t>
      </w:r>
      <w:r w:rsidR="008A240A">
        <w:rPr>
          <w:noProof/>
          <w:sz w:val="24"/>
          <w:lang w:val="da-DK"/>
        </w:rPr>
        <w:t>der bliver taget at hav af spændende initativer. D</w:t>
      </w:r>
      <w:r>
        <w:rPr>
          <w:noProof/>
          <w:sz w:val="24"/>
          <w:lang w:val="da-DK"/>
        </w:rPr>
        <w:t>erfor give</w:t>
      </w:r>
      <w:r w:rsidR="003468AF">
        <w:rPr>
          <w:noProof/>
          <w:sz w:val="24"/>
          <w:lang w:val="da-DK"/>
        </w:rPr>
        <w:t>r vi</w:t>
      </w:r>
      <w:r>
        <w:rPr>
          <w:noProof/>
          <w:sz w:val="24"/>
          <w:lang w:val="da-DK"/>
        </w:rPr>
        <w:t xml:space="preserve"> ordet til kandidaterne frem til valget</w:t>
      </w:r>
      <w:r w:rsidR="008A240A">
        <w:rPr>
          <w:noProof/>
          <w:sz w:val="24"/>
          <w:lang w:val="da-DK"/>
        </w:rPr>
        <w:t xml:space="preserve"> her i nyhedsbrevet</w:t>
      </w:r>
      <w:r>
        <w:rPr>
          <w:noProof/>
          <w:sz w:val="24"/>
          <w:lang w:val="da-DK"/>
        </w:rPr>
        <w:t xml:space="preserve">. </w:t>
      </w:r>
      <w:r w:rsidR="003468AF" w:rsidRPr="003468AF">
        <w:rPr>
          <w:noProof/>
          <w:sz w:val="24"/>
          <w:lang w:val="da-DK"/>
        </w:rPr>
        <w:sym w:font="Wingdings" w:char="F04A"/>
      </w:r>
      <w:r w:rsidR="003468AF">
        <w:rPr>
          <w:noProof/>
          <w:sz w:val="24"/>
          <w:lang w:val="da-DK"/>
        </w:rPr>
        <w:t xml:space="preserve"> </w:t>
      </w:r>
      <w:r w:rsidR="003468AF" w:rsidRPr="003468AF">
        <w:rPr>
          <w:i/>
          <w:noProof/>
          <w:sz w:val="20"/>
          <w:lang w:val="da-DK"/>
        </w:rPr>
        <w:t>B</w:t>
      </w:r>
      <w:r w:rsidR="003468AF">
        <w:rPr>
          <w:i/>
          <w:noProof/>
          <w:sz w:val="20"/>
          <w:lang w:val="da-DK"/>
        </w:rPr>
        <w:t>.</w:t>
      </w:r>
      <w:r w:rsidR="003468AF" w:rsidRPr="003468AF">
        <w:rPr>
          <w:i/>
          <w:noProof/>
          <w:sz w:val="20"/>
          <w:lang w:val="da-DK"/>
        </w:rPr>
        <w:t>H</w:t>
      </w:r>
      <w:r w:rsidR="003468AF">
        <w:rPr>
          <w:i/>
          <w:noProof/>
          <w:sz w:val="20"/>
          <w:lang w:val="da-DK"/>
        </w:rPr>
        <w:t>.</w:t>
      </w:r>
      <w:r w:rsidR="003468AF">
        <w:rPr>
          <w:noProof/>
          <w:sz w:val="24"/>
          <w:lang w:val="da-DK"/>
        </w:rPr>
        <w:t xml:space="preserve"> </w:t>
      </w:r>
      <w:r w:rsidR="003468AF" w:rsidRPr="003468AF">
        <w:rPr>
          <w:i/>
          <w:noProof/>
          <w:sz w:val="20"/>
          <w:lang w:val="da-DK"/>
        </w:rPr>
        <w:t>Trine Aslaug Hansen</w:t>
      </w:r>
    </w:p>
    <w:tbl>
      <w:tblPr>
        <w:tblStyle w:val="NewsletterTable"/>
        <w:tblW w:w="3244" w:type="pct"/>
        <w:tblLook w:val="0660" w:firstRow="1" w:lastRow="1" w:firstColumn="0" w:lastColumn="0" w:noHBand="1" w:noVBand="1"/>
        <w:tblDescription w:val="Intro letter"/>
      </w:tblPr>
      <w:tblGrid>
        <w:gridCol w:w="7007"/>
      </w:tblGrid>
      <w:tr w:rsidR="005D5BF5" w:rsidRPr="006F03ED" w14:paraId="44867E01" w14:textId="77777777" w:rsidTr="006F0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B0B88A9" w14:textId="77777777" w:rsidR="005D5BF5" w:rsidRPr="00002CF1" w:rsidRDefault="005D5BF5">
            <w:pPr>
              <w:pStyle w:val="Tabelomrde"/>
              <w:rPr>
                <w:noProof/>
                <w:lang w:val="da-DK"/>
              </w:rPr>
            </w:pPr>
          </w:p>
        </w:tc>
      </w:tr>
      <w:tr w:rsidR="005D5BF5" w:rsidRPr="006F03ED" w14:paraId="3DF697B8" w14:textId="77777777" w:rsidTr="0094517E">
        <w:trPr>
          <w:trHeight w:val="8371"/>
        </w:trPr>
        <w:tc>
          <w:tcPr>
            <w:tcW w:w="7007" w:type="dxa"/>
          </w:tcPr>
          <w:p w14:paraId="2186CEBC" w14:textId="3BAC6B20" w:rsidR="008A240A" w:rsidRDefault="008A240A" w:rsidP="007D49C8">
            <w:pPr>
              <w:spacing w:before="0" w:line="276" w:lineRule="auto"/>
              <w:rPr>
                <w:b/>
                <w:noProof/>
                <w:sz w:val="20"/>
                <w:szCs w:val="20"/>
                <w:lang w:val="da-DK"/>
              </w:rPr>
            </w:pPr>
            <w:r>
              <w:rPr>
                <w:b/>
                <w:noProof/>
                <w:sz w:val="20"/>
                <w:szCs w:val="20"/>
                <w:lang w:val="da-DK"/>
              </w:rPr>
              <w:t>Nyt fra Hosein Mirshahi</w:t>
            </w:r>
          </w:p>
          <w:p w14:paraId="746943FA" w14:textId="0CFF50E1" w:rsidR="008A240A" w:rsidRPr="008A240A" w:rsidRDefault="008A240A" w:rsidP="008A240A">
            <w:pPr>
              <w:rPr>
                <w:color w:val="000000"/>
                <w:sz w:val="20"/>
                <w:szCs w:val="20"/>
                <w:lang w:val="da-DK"/>
              </w:rPr>
            </w:pPr>
            <w:r w:rsidRPr="008A240A">
              <w:rPr>
                <w:color w:val="000000"/>
                <w:sz w:val="20"/>
                <w:szCs w:val="20"/>
                <w:lang w:val="da-DK"/>
              </w:rPr>
              <w:t xml:space="preserve">"Se interview med </w:t>
            </w:r>
            <w:r>
              <w:rPr>
                <w:color w:val="000000"/>
                <w:sz w:val="20"/>
                <w:szCs w:val="20"/>
                <w:lang w:val="da-DK"/>
              </w:rPr>
              <w:t xml:space="preserve">mig som </w:t>
            </w:r>
            <w:r w:rsidRPr="008A240A">
              <w:rPr>
                <w:color w:val="000000"/>
                <w:sz w:val="20"/>
                <w:szCs w:val="20"/>
                <w:lang w:val="da-DK"/>
              </w:rPr>
              <w:t>byrådskandidat</w:t>
            </w:r>
            <w:r>
              <w:rPr>
                <w:color w:val="000000"/>
                <w:sz w:val="20"/>
                <w:szCs w:val="20"/>
                <w:lang w:val="da-DK"/>
              </w:rPr>
              <w:t xml:space="preserve"> her:</w:t>
            </w:r>
            <w:r w:rsidRPr="008A240A">
              <w:rPr>
                <w:color w:val="000000"/>
                <w:sz w:val="20"/>
                <w:szCs w:val="20"/>
                <w:lang w:val="da-DK"/>
              </w:rPr>
              <w:t> </w:t>
            </w:r>
            <w:hyperlink r:id="rId11" w:tgtFrame="_blank" w:history="1">
              <w:r w:rsidRPr="008A240A">
                <w:rPr>
                  <w:rStyle w:val="Hyperlink"/>
                  <w:sz w:val="20"/>
                  <w:szCs w:val="20"/>
                  <w:lang w:val="da-DK"/>
                </w:rPr>
                <w:t>https://www.youtube.com/watch?v=yQrglcA4pu0</w:t>
              </w:r>
            </w:hyperlink>
          </w:p>
          <w:p w14:paraId="12F03C1A" w14:textId="5F92F6B9" w:rsidR="008A240A" w:rsidRPr="008A240A" w:rsidRDefault="008A240A" w:rsidP="008A240A">
            <w:pPr>
              <w:rPr>
                <w:color w:val="000000"/>
                <w:sz w:val="20"/>
                <w:szCs w:val="20"/>
                <w:lang w:val="da-DK"/>
              </w:rPr>
            </w:pPr>
            <w:r w:rsidRPr="008A240A">
              <w:rPr>
                <w:color w:val="000000"/>
                <w:sz w:val="20"/>
                <w:szCs w:val="20"/>
                <w:lang w:val="da-DK"/>
              </w:rPr>
              <w:t xml:space="preserve">Du kan også møde </w:t>
            </w:r>
            <w:r>
              <w:rPr>
                <w:color w:val="000000"/>
                <w:sz w:val="20"/>
                <w:szCs w:val="20"/>
                <w:lang w:val="da-DK"/>
              </w:rPr>
              <w:t>mig</w:t>
            </w:r>
            <w:r w:rsidRPr="008A240A">
              <w:rPr>
                <w:color w:val="000000"/>
                <w:sz w:val="20"/>
                <w:szCs w:val="20"/>
                <w:lang w:val="da-DK"/>
              </w:rPr>
              <w:t xml:space="preserve"> i den grønne fredagssalon på Nørre Allé 86, fredag, den 27. oktober, kl. 15 - 18."</w:t>
            </w:r>
            <w:r w:rsidR="00243E28">
              <w:rPr>
                <w:color w:val="000000"/>
                <w:sz w:val="20"/>
                <w:szCs w:val="20"/>
                <w:lang w:val="da-DK"/>
              </w:rPr>
              <w:t xml:space="preserve"> </w:t>
            </w:r>
            <w:hyperlink r:id="rId12" w:history="1">
              <w:r w:rsidR="00243E28" w:rsidRPr="00036951">
                <w:rPr>
                  <w:rStyle w:val="Hyperlink"/>
                  <w:sz w:val="20"/>
                  <w:szCs w:val="20"/>
                  <w:lang w:val="da-DK"/>
                </w:rPr>
                <w:t>https://alleos.alternativet.dk/events/view/1483</w:t>
              </w:r>
            </w:hyperlink>
            <w:r w:rsidR="00243E28">
              <w:rPr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16E13BD3" w14:textId="77777777" w:rsidR="008A240A" w:rsidRDefault="008A240A" w:rsidP="007D49C8">
            <w:pPr>
              <w:spacing w:before="0" w:line="276" w:lineRule="auto"/>
              <w:rPr>
                <w:b/>
                <w:noProof/>
                <w:sz w:val="20"/>
                <w:szCs w:val="20"/>
                <w:lang w:val="da-DK"/>
              </w:rPr>
            </w:pPr>
          </w:p>
          <w:p w14:paraId="6330BA4E" w14:textId="04635C55" w:rsidR="00E12B5B" w:rsidRPr="008A240A" w:rsidRDefault="00E12B5B" w:rsidP="007D49C8">
            <w:pPr>
              <w:spacing w:before="0" w:line="276" w:lineRule="auto"/>
              <w:rPr>
                <w:b/>
                <w:noProof/>
                <w:sz w:val="20"/>
                <w:szCs w:val="20"/>
                <w:lang w:val="da-DK"/>
              </w:rPr>
            </w:pPr>
            <w:r w:rsidRPr="008A240A">
              <w:rPr>
                <w:b/>
                <w:noProof/>
                <w:sz w:val="20"/>
                <w:szCs w:val="20"/>
                <w:lang w:val="da-DK"/>
              </w:rPr>
              <w:t>Nyt fra Sander Jensen:</w:t>
            </w:r>
          </w:p>
          <w:p w14:paraId="6482975E" w14:textId="670EBEE0" w:rsidR="00E12B5B" w:rsidRPr="008A240A" w:rsidRDefault="008A240A" w:rsidP="00E12B5B">
            <w:pPr>
              <w:pStyle w:val="Overskrift2"/>
              <w:outlineLvl w:val="1"/>
              <w:rPr>
                <w:b w:val="0"/>
                <w:sz w:val="20"/>
                <w:szCs w:val="20"/>
                <w:lang w:val="da-DK"/>
              </w:rPr>
            </w:pPr>
            <w:r>
              <w:rPr>
                <w:b w:val="0"/>
                <w:sz w:val="20"/>
                <w:szCs w:val="20"/>
                <w:lang w:val="da-DK"/>
              </w:rPr>
              <w:t>”</w:t>
            </w:r>
            <w:r w:rsidR="00E12B5B" w:rsidRPr="008A240A">
              <w:rPr>
                <w:b w:val="0"/>
                <w:sz w:val="20"/>
                <w:szCs w:val="20"/>
                <w:lang w:val="da-DK"/>
              </w:rPr>
              <w:t>Danmarks mest ambitiøse økologiske kommune</w:t>
            </w:r>
            <w:r>
              <w:rPr>
                <w:b w:val="0"/>
                <w:sz w:val="20"/>
                <w:szCs w:val="20"/>
                <w:lang w:val="da-DK"/>
              </w:rPr>
              <w:t>”</w:t>
            </w:r>
          </w:p>
          <w:p w14:paraId="00F5CB71" w14:textId="535BA0CC" w:rsidR="00E12B5B" w:rsidRPr="00AC5A0A" w:rsidRDefault="008A240A" w:rsidP="00E12B5B">
            <w:pPr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P</w:t>
            </w:r>
            <w:r w:rsidR="00E12B5B" w:rsidRPr="00AC5A0A">
              <w:rPr>
                <w:sz w:val="20"/>
                <w:szCs w:val="20"/>
                <w:lang w:val="da-DK"/>
              </w:rPr>
              <w:t xml:space="preserve">å kun 2 år steg andelen af økologi i Aarhus Kommunes køkkener fra 11% til næsten 60%? </w:t>
            </w:r>
            <w:r>
              <w:rPr>
                <w:sz w:val="20"/>
                <w:szCs w:val="20"/>
                <w:lang w:val="da-DK"/>
              </w:rPr>
              <w:t>Jeg går sammen med Alternativet</w:t>
            </w:r>
            <w:r w:rsidR="00E12B5B" w:rsidRPr="00AC5A0A">
              <w:rPr>
                <w:sz w:val="20"/>
                <w:szCs w:val="20"/>
                <w:lang w:val="da-DK"/>
              </w:rPr>
              <w:t xml:space="preserve"> i front for at gøre Aarhus til Danmarks mest ambitiøse økologiske kommune med 90-100% økologi i alle byens knap 300 offentlige køkkener. </w:t>
            </w:r>
          </w:p>
          <w:p w14:paraId="1FE0C760" w14:textId="77777777" w:rsidR="00E12B5B" w:rsidRPr="0094517E" w:rsidRDefault="00C66B0B" w:rsidP="00E12B5B">
            <w:pPr>
              <w:rPr>
                <w:sz w:val="18"/>
                <w:szCs w:val="18"/>
                <w:lang w:val="da-DK"/>
              </w:rPr>
            </w:pPr>
            <w:hyperlink r:id="rId13" w:history="1">
              <w:r w:rsidR="00E12B5B" w:rsidRPr="0094517E">
                <w:rPr>
                  <w:rStyle w:val="Hyperlink"/>
                  <w:sz w:val="18"/>
                  <w:szCs w:val="18"/>
                  <w:lang w:val="da-DK"/>
                </w:rPr>
                <w:t>https://www.tv2ostjylland.dk/artikel/politiker-aarhus-skal-vaere-godt-som-100-pct-oekologisk</w:t>
              </w:r>
            </w:hyperlink>
          </w:p>
          <w:p w14:paraId="10FE5B0C" w14:textId="55745C29" w:rsidR="00E12B5B" w:rsidRPr="008A240A" w:rsidRDefault="008A240A" w:rsidP="00E12B5B">
            <w:pPr>
              <w:pStyle w:val="Overskrift2"/>
              <w:outlineLvl w:val="1"/>
              <w:rPr>
                <w:b w:val="0"/>
                <w:sz w:val="20"/>
                <w:szCs w:val="20"/>
                <w:lang w:val="da-DK"/>
              </w:rPr>
            </w:pPr>
            <w:r>
              <w:rPr>
                <w:b w:val="0"/>
                <w:sz w:val="20"/>
                <w:szCs w:val="20"/>
                <w:lang w:val="da-DK"/>
              </w:rPr>
              <w:t>”</w:t>
            </w:r>
            <w:r w:rsidR="00E12B5B" w:rsidRPr="008A240A">
              <w:rPr>
                <w:b w:val="0"/>
                <w:sz w:val="20"/>
                <w:szCs w:val="20"/>
                <w:lang w:val="da-DK"/>
              </w:rPr>
              <w:t>Valgklubben med Sander</w:t>
            </w:r>
            <w:r>
              <w:rPr>
                <w:b w:val="0"/>
                <w:sz w:val="20"/>
                <w:szCs w:val="20"/>
                <w:lang w:val="da-DK"/>
              </w:rPr>
              <w:t>”</w:t>
            </w:r>
          </w:p>
          <w:p w14:paraId="00B4B272" w14:textId="4EDCBA25" w:rsidR="00E12B5B" w:rsidRPr="00AC5A0A" w:rsidRDefault="00E12B5B" w:rsidP="00E12B5B">
            <w:pPr>
              <w:rPr>
                <w:sz w:val="20"/>
                <w:szCs w:val="20"/>
                <w:lang w:val="da-DK"/>
              </w:rPr>
            </w:pPr>
            <w:r w:rsidRPr="00AC5A0A">
              <w:rPr>
                <w:sz w:val="20"/>
                <w:szCs w:val="20"/>
                <w:lang w:val="da-DK"/>
              </w:rPr>
              <w:t xml:space="preserve">Hver mandag kl. 14-16 op til valget kan du hjælpe </w:t>
            </w:r>
            <w:r w:rsidR="008A240A">
              <w:rPr>
                <w:sz w:val="20"/>
                <w:szCs w:val="20"/>
                <w:lang w:val="da-DK"/>
              </w:rPr>
              <w:t>mig</w:t>
            </w:r>
            <w:r w:rsidRPr="00AC5A0A">
              <w:rPr>
                <w:sz w:val="20"/>
                <w:szCs w:val="20"/>
                <w:lang w:val="da-DK"/>
              </w:rPr>
              <w:t xml:space="preserve"> med at blive en bedre kandidat og politiker. Vi skaber events og udspil. Vi arbejder konkret med politik og kampagne. Mest handling, mindre snak, MAX hygge. :-)</w:t>
            </w:r>
            <w:r w:rsidR="008A240A">
              <w:rPr>
                <w:sz w:val="20"/>
                <w:szCs w:val="20"/>
                <w:lang w:val="da-DK"/>
              </w:rPr>
              <w:t xml:space="preserve"> </w:t>
            </w:r>
            <w:r w:rsidRPr="00AC5A0A">
              <w:rPr>
                <w:sz w:val="20"/>
                <w:szCs w:val="20"/>
                <w:lang w:val="da-DK"/>
              </w:rPr>
              <w:t>Der er kaffe og kage. :-P</w:t>
            </w:r>
            <w:r w:rsidR="008A240A">
              <w:rPr>
                <w:sz w:val="20"/>
                <w:szCs w:val="20"/>
                <w:lang w:val="da-DK"/>
              </w:rPr>
              <w:t xml:space="preserve"> </w:t>
            </w:r>
            <w:r w:rsidRPr="00AC5A0A">
              <w:rPr>
                <w:sz w:val="20"/>
                <w:szCs w:val="20"/>
                <w:lang w:val="da-DK"/>
              </w:rPr>
              <w:t xml:space="preserve">Valgklubben er som udgangspunkt altid i lokalerne Nørre Alle 86. </w:t>
            </w:r>
          </w:p>
          <w:p w14:paraId="2F2E6508" w14:textId="77777777" w:rsidR="00E12B5B" w:rsidRPr="00AC5A0A" w:rsidRDefault="00C66B0B" w:rsidP="00E12B5B">
            <w:pPr>
              <w:rPr>
                <w:sz w:val="20"/>
                <w:szCs w:val="20"/>
                <w:lang w:val="da-DK"/>
              </w:rPr>
            </w:pPr>
            <w:hyperlink r:id="rId14" w:history="1">
              <w:r w:rsidR="00E12B5B" w:rsidRPr="00AC5A0A">
                <w:rPr>
                  <w:rStyle w:val="Hyperlink"/>
                  <w:sz w:val="20"/>
                  <w:szCs w:val="20"/>
                  <w:lang w:val="da-DK"/>
                </w:rPr>
                <w:t>https://www.facebook.com/events/155445378377414</w:t>
              </w:r>
            </w:hyperlink>
          </w:p>
          <w:p w14:paraId="0D56E0B2" w14:textId="6333EA66" w:rsidR="00E12B5B" w:rsidRPr="008A240A" w:rsidRDefault="008A240A" w:rsidP="00E12B5B">
            <w:pPr>
              <w:pStyle w:val="Overskrift2"/>
              <w:outlineLvl w:val="1"/>
              <w:rPr>
                <w:b w:val="0"/>
                <w:sz w:val="20"/>
                <w:szCs w:val="20"/>
                <w:lang w:val="da-DK"/>
              </w:rPr>
            </w:pPr>
            <w:r>
              <w:rPr>
                <w:b w:val="0"/>
                <w:sz w:val="20"/>
                <w:szCs w:val="20"/>
                <w:lang w:val="da-DK"/>
              </w:rPr>
              <w:t>”</w:t>
            </w:r>
            <w:r w:rsidR="00E12B5B" w:rsidRPr="008A240A">
              <w:rPr>
                <w:b w:val="0"/>
                <w:sz w:val="20"/>
                <w:szCs w:val="20"/>
                <w:lang w:val="da-DK"/>
              </w:rPr>
              <w:t>Hjernestorm for Sander</w:t>
            </w:r>
            <w:r>
              <w:rPr>
                <w:b w:val="0"/>
                <w:sz w:val="20"/>
                <w:szCs w:val="20"/>
                <w:lang w:val="da-DK"/>
              </w:rPr>
              <w:t>”</w:t>
            </w:r>
          </w:p>
          <w:p w14:paraId="7EE2DC21" w14:textId="37FE4451" w:rsidR="0094517E" w:rsidRPr="00AC5A0A" w:rsidRDefault="00E12B5B" w:rsidP="0094517E">
            <w:pPr>
              <w:rPr>
                <w:sz w:val="20"/>
                <w:szCs w:val="20"/>
                <w:lang w:val="da-DK"/>
              </w:rPr>
            </w:pPr>
            <w:r w:rsidRPr="00AC5A0A">
              <w:rPr>
                <w:sz w:val="20"/>
                <w:szCs w:val="20"/>
                <w:lang w:val="da-DK"/>
              </w:rPr>
              <w:t xml:space="preserve">På torsdag 16.45 til 18.00 5/10 holder </w:t>
            </w:r>
            <w:r w:rsidR="00AC5A0A">
              <w:rPr>
                <w:sz w:val="20"/>
                <w:szCs w:val="20"/>
                <w:lang w:val="da-DK"/>
              </w:rPr>
              <w:t>jeg</w:t>
            </w:r>
            <w:r w:rsidRPr="00AC5A0A">
              <w:rPr>
                <w:sz w:val="20"/>
                <w:szCs w:val="20"/>
                <w:lang w:val="da-DK"/>
              </w:rPr>
              <w:t xml:space="preserve"> en lyn-workshop, der skal skabe ideer til </w:t>
            </w:r>
            <w:r w:rsidR="00AC5A0A">
              <w:rPr>
                <w:sz w:val="20"/>
                <w:szCs w:val="20"/>
                <w:lang w:val="da-DK"/>
              </w:rPr>
              <w:t>min</w:t>
            </w:r>
            <w:r w:rsidRPr="00AC5A0A">
              <w:rPr>
                <w:sz w:val="20"/>
                <w:szCs w:val="20"/>
                <w:lang w:val="da-DK"/>
              </w:rPr>
              <w:t xml:space="preserve"> kampagne for at komme i Aarhus Byråd</w:t>
            </w:r>
            <w:r w:rsidR="0094517E">
              <w:rPr>
                <w:sz w:val="20"/>
                <w:szCs w:val="20"/>
                <w:lang w:val="da-DK"/>
              </w:rPr>
              <w:t>. Det er e</w:t>
            </w:r>
            <w:r w:rsidRPr="00AC5A0A">
              <w:rPr>
                <w:sz w:val="20"/>
                <w:szCs w:val="20"/>
                <w:lang w:val="da-DK"/>
              </w:rPr>
              <w:t>n workshop</w:t>
            </w:r>
            <w:r w:rsidR="0094517E">
              <w:rPr>
                <w:sz w:val="20"/>
                <w:szCs w:val="20"/>
                <w:lang w:val="da-DK"/>
              </w:rPr>
              <w:t>,</w:t>
            </w:r>
            <w:r w:rsidRPr="00AC5A0A">
              <w:rPr>
                <w:sz w:val="20"/>
                <w:szCs w:val="20"/>
                <w:lang w:val="da-DK"/>
              </w:rPr>
              <w:t xml:space="preserve"> der kunne have benspænd som "ingen økonomi" "skæv" </w:t>
            </w:r>
            <w:r w:rsidRPr="00AC5A0A">
              <w:rPr>
                <w:sz w:val="20"/>
                <w:szCs w:val="20"/>
                <w:lang w:val="da-DK"/>
              </w:rPr>
              <w:lastRenderedPageBreak/>
              <w:t>"grøn" "PR-værdi". Vi bliver dem</w:t>
            </w:r>
            <w:r w:rsidR="001130AC" w:rsidRPr="00AC5A0A">
              <w:rPr>
                <w:sz w:val="20"/>
                <w:szCs w:val="20"/>
                <w:lang w:val="da-DK"/>
              </w:rPr>
              <w:t>,</w:t>
            </w:r>
            <w:r w:rsidRPr="00AC5A0A">
              <w:rPr>
                <w:sz w:val="20"/>
                <w:szCs w:val="20"/>
                <w:lang w:val="da-DK"/>
              </w:rPr>
              <w:t xml:space="preserve"> der kommer. </w:t>
            </w:r>
            <w:r w:rsidR="0094517E">
              <w:rPr>
                <w:sz w:val="20"/>
                <w:szCs w:val="20"/>
                <w:lang w:val="da-DK"/>
              </w:rPr>
              <w:t>Det afgørende er at du er</w:t>
            </w:r>
            <w:r w:rsidRPr="00AC5A0A">
              <w:rPr>
                <w:sz w:val="20"/>
                <w:szCs w:val="20"/>
                <w:lang w:val="da-DK"/>
              </w:rPr>
              <w:t xml:space="preserve"> drevet af lysten til at gøre en grøn forskel for Aarhus. Mødet bliver </w:t>
            </w:r>
            <w:proofErr w:type="spellStart"/>
            <w:r w:rsidRPr="00AC5A0A">
              <w:rPr>
                <w:sz w:val="20"/>
                <w:szCs w:val="20"/>
                <w:lang w:val="da-DK"/>
              </w:rPr>
              <w:t>faciliteret</w:t>
            </w:r>
            <w:proofErr w:type="spellEnd"/>
            <w:r w:rsidRPr="00AC5A0A">
              <w:rPr>
                <w:sz w:val="20"/>
                <w:szCs w:val="20"/>
                <w:lang w:val="da-DK"/>
              </w:rPr>
              <w:t xml:space="preserve"> af en pr</w:t>
            </w:r>
            <w:r w:rsidR="0094517E">
              <w:rPr>
                <w:sz w:val="20"/>
                <w:szCs w:val="20"/>
                <w:lang w:val="da-DK"/>
              </w:rPr>
              <w:t>ofessionel workshop-</w:t>
            </w:r>
            <w:proofErr w:type="spellStart"/>
            <w:r w:rsidR="0094517E">
              <w:rPr>
                <w:sz w:val="20"/>
                <w:szCs w:val="20"/>
                <w:lang w:val="da-DK"/>
              </w:rPr>
              <w:t>facilitator</w:t>
            </w:r>
            <w:proofErr w:type="spellEnd"/>
            <w:r w:rsidR="0094517E">
              <w:rPr>
                <w:sz w:val="20"/>
                <w:szCs w:val="20"/>
                <w:lang w:val="da-DK"/>
              </w:rPr>
              <w:t>, og d</w:t>
            </w:r>
            <w:r w:rsidRPr="00AC5A0A">
              <w:rPr>
                <w:sz w:val="20"/>
                <w:szCs w:val="20"/>
                <w:lang w:val="da-DK"/>
              </w:rPr>
              <w:t>et bliver intenst og sjovt. Garanteret. :-)</w:t>
            </w:r>
            <w:r w:rsidR="0094517E">
              <w:rPr>
                <w:sz w:val="20"/>
                <w:szCs w:val="20"/>
                <w:lang w:val="da-DK"/>
              </w:rPr>
              <w:t xml:space="preserve"> </w:t>
            </w:r>
            <w:r w:rsidR="0094517E" w:rsidRPr="00AC5A0A">
              <w:rPr>
                <w:sz w:val="20"/>
                <w:szCs w:val="20"/>
                <w:lang w:val="da-DK"/>
              </w:rPr>
              <w:t xml:space="preserve">Der er lidt at spise og drikke. :-P </w:t>
            </w:r>
          </w:p>
          <w:p w14:paraId="448841B9" w14:textId="77777777" w:rsidR="00E12B5B" w:rsidRPr="00AC5A0A" w:rsidRDefault="00C66B0B" w:rsidP="00E12B5B">
            <w:pPr>
              <w:rPr>
                <w:sz w:val="18"/>
                <w:lang w:val="da-DK"/>
              </w:rPr>
            </w:pPr>
            <w:hyperlink r:id="rId15" w:history="1">
              <w:r w:rsidR="00E12B5B" w:rsidRPr="00AC5A0A">
                <w:rPr>
                  <w:rStyle w:val="Hyperlink"/>
                  <w:sz w:val="18"/>
                  <w:lang w:val="da-DK"/>
                </w:rPr>
                <w:t>https://www.facebook.com/events/119755652031700/</w:t>
              </w:r>
            </w:hyperlink>
          </w:p>
          <w:p w14:paraId="7C8B5EBF" w14:textId="77777777" w:rsidR="00E12B5B" w:rsidRDefault="00E12B5B" w:rsidP="007D49C8">
            <w:pPr>
              <w:spacing w:before="0" w:line="276" w:lineRule="auto"/>
              <w:rPr>
                <w:b/>
                <w:noProof/>
                <w:lang w:val="da-DK"/>
              </w:rPr>
            </w:pPr>
          </w:p>
          <w:p w14:paraId="4806E73F" w14:textId="09B25003" w:rsidR="007D49C8" w:rsidRPr="008A240A" w:rsidRDefault="001130AC" w:rsidP="008A240A">
            <w:pPr>
              <w:spacing w:before="0" w:line="276" w:lineRule="auto"/>
              <w:ind w:left="0"/>
              <w:rPr>
                <w:b/>
                <w:noProof/>
                <w:sz w:val="20"/>
                <w:szCs w:val="20"/>
                <w:lang w:val="da-DK"/>
              </w:rPr>
            </w:pPr>
            <w:r w:rsidRPr="008A240A">
              <w:rPr>
                <w:b/>
                <w:noProof/>
                <w:sz w:val="20"/>
                <w:szCs w:val="20"/>
                <w:lang w:val="da-DK"/>
              </w:rPr>
              <w:t>Nyt fra HC</w:t>
            </w:r>
            <w:r w:rsidR="00320AC4">
              <w:rPr>
                <w:b/>
                <w:noProof/>
                <w:sz w:val="20"/>
                <w:szCs w:val="20"/>
                <w:lang w:val="da-DK"/>
              </w:rPr>
              <w:t xml:space="preserve"> Molbech</w:t>
            </w:r>
            <w:bookmarkStart w:id="0" w:name="_GoBack"/>
            <w:bookmarkEnd w:id="0"/>
          </w:p>
          <w:p w14:paraId="6FD6D5AF" w14:textId="59A335D3" w:rsidR="001130AC" w:rsidRPr="001130AC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</w:pP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Jeg har gang i mange ting, men aktuel</w:t>
            </w:r>
            <w:r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t 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kunne </w:t>
            </w:r>
            <w:r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jeg 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tænke mig særligt </w:t>
            </w:r>
            <w:r w:rsid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    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at lave reklame for, er de tre events, jeg har i efterårsferien:</w:t>
            </w:r>
          </w:p>
          <w:p w14:paraId="1FD08DAB" w14:textId="77777777" w:rsidR="001130AC" w:rsidRPr="001130AC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</w:pPr>
          </w:p>
          <w:p w14:paraId="1ED78C99" w14:textId="77777777" w:rsidR="001130AC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</w:pP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17/10: Politisk kultursalon på Gyngen</w:t>
            </w:r>
          </w:p>
          <w:p w14:paraId="2C331432" w14:textId="66480DFF" w:rsidR="00B4129D" w:rsidRPr="001130AC" w:rsidRDefault="00243E28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18"/>
                <w:szCs w:val="20"/>
                <w:lang w:val="da-DK" w:eastAsia="da-DK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20"/>
                <w:lang w:val="da-DK" w:eastAsia="da-DK"/>
              </w:rPr>
              <w:t xml:space="preserve">             </w:t>
            </w:r>
            <w:hyperlink r:id="rId16" w:history="1">
              <w:r w:rsidR="00B4129D" w:rsidRPr="00B4129D">
                <w:rPr>
                  <w:rStyle w:val="Hyperlink"/>
                  <w:rFonts w:asciiTheme="majorHAnsi" w:eastAsia="Times New Roman" w:hAnsiTheme="majorHAnsi" w:cs="Times New Roman"/>
                  <w:sz w:val="18"/>
                  <w:szCs w:val="20"/>
                  <w:lang w:val="da-DK" w:eastAsia="da-DK"/>
                </w:rPr>
                <w:t>https://alleos.alternativet.dk/events/view/1519</w:t>
              </w:r>
            </w:hyperlink>
            <w:r w:rsidR="00B4129D" w:rsidRPr="00B4129D">
              <w:rPr>
                <w:rFonts w:asciiTheme="majorHAnsi" w:eastAsia="Times New Roman" w:hAnsiTheme="majorHAnsi" w:cs="Times New Roman"/>
                <w:color w:val="000000"/>
                <w:sz w:val="18"/>
                <w:szCs w:val="20"/>
                <w:lang w:val="da-DK" w:eastAsia="da-DK"/>
              </w:rPr>
              <w:t xml:space="preserve"> </w:t>
            </w:r>
          </w:p>
          <w:p w14:paraId="57858C74" w14:textId="77777777" w:rsidR="00243E28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</w:pP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19/10: </w:t>
            </w:r>
            <w:proofErr w:type="spellStart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>Alternativt</w:t>
            </w:r>
            <w:proofErr w:type="spellEnd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spellStart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>homeparty</w:t>
            </w:r>
            <w:proofErr w:type="spellEnd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spellStart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>i</w:t>
            </w:r>
            <w:proofErr w:type="spellEnd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spellStart"/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>Sabro</w:t>
            </w:r>
            <w:proofErr w:type="spellEnd"/>
            <w:r w:rsidR="00442D2E" w:rsidRPr="00442D2E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</w:p>
          <w:p w14:paraId="4E399B41" w14:textId="17B57AAB" w:rsidR="001130AC" w:rsidRPr="00320AC4" w:rsidRDefault="00243E28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</w:pPr>
            <w:r w:rsidRPr="00320AC4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           </w:t>
            </w:r>
            <w:hyperlink r:id="rId17" w:history="1">
              <w:r w:rsidR="00442D2E" w:rsidRPr="00320AC4">
                <w:rPr>
                  <w:rStyle w:val="Hyperlink"/>
                  <w:rFonts w:asciiTheme="majorHAnsi" w:eastAsia="Times New Roman" w:hAnsiTheme="majorHAnsi" w:cs="Times New Roman"/>
                  <w:sz w:val="16"/>
                  <w:szCs w:val="20"/>
                  <w:lang w:eastAsia="da-DK"/>
                </w:rPr>
                <w:t>file:///C:/Users/trin7888/Downloads/Alternativet%20Homeparty.pdf</w:t>
              </w:r>
            </w:hyperlink>
            <w:r w:rsidR="00442D2E" w:rsidRPr="00320AC4">
              <w:rPr>
                <w:rFonts w:asciiTheme="majorHAnsi" w:eastAsia="Times New Roman" w:hAnsiTheme="majorHAnsi" w:cs="Times New Roman"/>
                <w:color w:val="000000"/>
                <w:sz w:val="16"/>
                <w:szCs w:val="20"/>
                <w:lang w:eastAsia="da-DK"/>
              </w:rPr>
              <w:t xml:space="preserve"> </w:t>
            </w:r>
          </w:p>
          <w:p w14:paraId="1305E601" w14:textId="7BE92506" w:rsidR="001130AC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</w:pP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21/10: Vandrende vælgermøde på havnen</w:t>
            </w:r>
          </w:p>
          <w:p w14:paraId="4977CE09" w14:textId="4A3C2864" w:rsidR="00B4129D" w:rsidRDefault="00243E28" w:rsidP="00B4129D">
            <w:pPr>
              <w:spacing w:before="0"/>
              <w:ind w:left="0"/>
              <w:rPr>
                <w:lang w:val="da-DK"/>
              </w:rPr>
            </w:pPr>
            <w:r w:rsidRPr="00243E28">
              <w:rPr>
                <w:sz w:val="18"/>
                <w:lang w:val="da-DK"/>
              </w:rPr>
              <w:t xml:space="preserve">            </w:t>
            </w:r>
            <w:hyperlink r:id="rId18" w:history="1">
              <w:r w:rsidR="00B4129D" w:rsidRPr="00B4129D">
                <w:rPr>
                  <w:rStyle w:val="Hyperlink"/>
                  <w:sz w:val="18"/>
                  <w:lang w:val="da-DK"/>
                </w:rPr>
                <w:t>https://alleos.alternativet.dk/events/view/1521</w:t>
              </w:r>
            </w:hyperlink>
            <w:r w:rsidR="00B4129D" w:rsidRPr="00B4129D">
              <w:rPr>
                <w:sz w:val="18"/>
                <w:lang w:val="da-DK"/>
              </w:rPr>
              <w:t xml:space="preserve"> </w:t>
            </w:r>
          </w:p>
          <w:p w14:paraId="64558296" w14:textId="77777777" w:rsidR="001130AC" w:rsidRPr="001130AC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</w:pPr>
          </w:p>
          <w:p w14:paraId="3F7FA69C" w14:textId="66366B61" w:rsidR="001130AC" w:rsidRDefault="001130AC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</w:pP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Derudover søger jeg både flere frivillige. Jeg har 20 frivillige i mit team, men jeg savner særligt nogen</w:t>
            </w:r>
            <w:r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,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 der kan tage ansvar og hjælpe </w:t>
            </w:r>
            <w:r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mig på mere fast basis. S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ærligt mangler</w:t>
            </w:r>
            <w:r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 jeg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 en personlig assistent og en kampagneleder, samt gerne en eventkoordinator, da jeg baserer min kampagne meget på arrangementer. Jeg er nærmest fuldtid på kampagne lige nu</w:t>
            </w:r>
            <w:r w:rsidR="003468AF"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,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 og jeg når slet ikke alle opgaverne</w:t>
            </w:r>
            <w:r w:rsidR="003468AF" w:rsidRPr="00AC5A0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>, så har du lyst til at høste spændende kampagneerfaringer er du mere end velkommen til at henvende dig</w:t>
            </w:r>
            <w:r w:rsidRPr="001130AC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da-DK" w:eastAsia="da-DK"/>
              </w:rPr>
              <w:t xml:space="preserve">. </w:t>
            </w:r>
          </w:p>
          <w:p w14:paraId="4D4A6187" w14:textId="412A7C18" w:rsidR="00442D2E" w:rsidRPr="001130AC" w:rsidRDefault="00C66B0B" w:rsidP="001130AC">
            <w:pPr>
              <w:spacing w:before="0"/>
              <w:ind w:left="0" w:right="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</w:pPr>
            <w:hyperlink r:id="rId19" w:history="1">
              <w:r w:rsidR="00442D2E" w:rsidRPr="00036951">
                <w:rPr>
                  <w:rStyle w:val="Hyperlink"/>
                  <w:rFonts w:asciiTheme="majorHAnsi" w:eastAsia="Times New Roman" w:hAnsiTheme="majorHAnsi" w:cs="Times New Roman"/>
                  <w:sz w:val="20"/>
                  <w:szCs w:val="20"/>
                  <w:lang w:eastAsia="da-DK"/>
                </w:rPr>
                <w:t>file:///C:/Users/trin7888/Downloads/Kampagne.pdf</w:t>
              </w:r>
            </w:hyperlink>
            <w:r w:rsidR="00442D2E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</w:p>
          <w:p w14:paraId="6335FC17" w14:textId="77777777" w:rsidR="001130AC" w:rsidRPr="00442D2E" w:rsidRDefault="001130AC" w:rsidP="00AC5A0A">
            <w:pPr>
              <w:spacing w:before="0" w:line="276" w:lineRule="auto"/>
              <w:ind w:left="0"/>
              <w:rPr>
                <w:noProof/>
              </w:rPr>
            </w:pPr>
          </w:p>
          <w:p w14:paraId="7741B927" w14:textId="5329353A" w:rsidR="00AC5A0A" w:rsidRPr="008A240A" w:rsidRDefault="00AC5A0A" w:rsidP="00AC5A0A">
            <w:pPr>
              <w:spacing w:before="0" w:line="276" w:lineRule="auto"/>
              <w:ind w:left="0"/>
              <w:rPr>
                <w:b/>
                <w:noProof/>
                <w:lang w:val="da-DK"/>
              </w:rPr>
            </w:pPr>
            <w:r w:rsidRPr="00442D2E">
              <w:rPr>
                <w:noProof/>
              </w:rPr>
              <w:t xml:space="preserve">  </w:t>
            </w:r>
            <w:r w:rsidRPr="008A240A">
              <w:rPr>
                <w:b/>
                <w:noProof/>
                <w:lang w:val="da-DK"/>
              </w:rPr>
              <w:t>Nyt fra Marie Ambrosius</w:t>
            </w:r>
          </w:p>
          <w:p w14:paraId="248EBA49" w14:textId="7A868867" w:rsidR="00AC5A0A" w:rsidRPr="00AC5A0A" w:rsidRDefault="00AC5A0A" w:rsidP="00AC5A0A">
            <w:pPr>
              <w:rPr>
                <w:color w:val="000000"/>
                <w:sz w:val="20"/>
                <w:szCs w:val="20"/>
                <w:lang w:val="da-DK"/>
              </w:rPr>
            </w:pPr>
            <w:r w:rsidRPr="00AC5A0A">
              <w:rPr>
                <w:color w:val="000000"/>
                <w:sz w:val="20"/>
                <w:szCs w:val="20"/>
                <w:lang w:val="da-DK"/>
              </w:rPr>
              <w:t xml:space="preserve">"Kan du synge? Og har du lyst til at være en aktiv del af valgkampen? Så har du muligheden for at blive en del af kærlighedskvartetten, der fylder gaderne i Århus med en hyldest til kærligheden sammen med </w:t>
            </w:r>
            <w:r w:rsidR="008A240A">
              <w:rPr>
                <w:color w:val="000000"/>
                <w:sz w:val="20"/>
                <w:szCs w:val="20"/>
                <w:lang w:val="da-DK"/>
              </w:rPr>
              <w:t>mig</w:t>
            </w:r>
            <w:r w:rsidRPr="00AC5A0A">
              <w:rPr>
                <w:color w:val="000000"/>
                <w:sz w:val="20"/>
                <w:szCs w:val="20"/>
                <w:lang w:val="da-DK"/>
              </w:rPr>
              <w:t>.</w:t>
            </w:r>
          </w:p>
          <w:p w14:paraId="128D3639" w14:textId="77777777" w:rsidR="00AC5A0A" w:rsidRPr="00AC5A0A" w:rsidRDefault="00AC5A0A" w:rsidP="00AC5A0A">
            <w:pPr>
              <w:rPr>
                <w:color w:val="000000"/>
                <w:sz w:val="20"/>
                <w:szCs w:val="20"/>
                <w:lang w:val="da-DK"/>
              </w:rPr>
            </w:pPr>
            <w:r w:rsidRPr="00AC5A0A">
              <w:rPr>
                <w:color w:val="000000"/>
                <w:sz w:val="20"/>
                <w:szCs w:val="20"/>
                <w:lang w:val="da-DK"/>
              </w:rPr>
              <w:t>Du er god til at synge. Kan holde din egen stemme helt alene. Du synger tenor, bas eller alt - jeg synger selv sopranen.</w:t>
            </w:r>
          </w:p>
          <w:p w14:paraId="385EAEE9" w14:textId="77777777" w:rsidR="00AC5A0A" w:rsidRPr="00AC5A0A" w:rsidRDefault="00AC5A0A" w:rsidP="00AC5A0A">
            <w:pPr>
              <w:rPr>
                <w:color w:val="000000"/>
                <w:sz w:val="20"/>
                <w:szCs w:val="20"/>
                <w:lang w:val="da-DK"/>
              </w:rPr>
            </w:pPr>
            <w:r w:rsidRPr="00AC5A0A">
              <w:rPr>
                <w:color w:val="000000"/>
                <w:sz w:val="20"/>
                <w:szCs w:val="20"/>
                <w:lang w:val="da-DK"/>
              </w:rPr>
              <w:t>Vi synger tre små satser, og du får tilsendt noderne, så du kan dem inden, vi mødes og skal ud på gaden. </w:t>
            </w:r>
          </w:p>
          <w:p w14:paraId="2368F05F" w14:textId="77777777" w:rsidR="00AC5A0A" w:rsidRPr="00AC5A0A" w:rsidRDefault="00AC5A0A" w:rsidP="00AC5A0A">
            <w:pPr>
              <w:rPr>
                <w:color w:val="000000"/>
                <w:sz w:val="20"/>
                <w:szCs w:val="20"/>
                <w:lang w:val="da-DK"/>
              </w:rPr>
            </w:pPr>
            <w:r w:rsidRPr="00AC5A0A">
              <w:rPr>
                <w:color w:val="000000"/>
                <w:sz w:val="20"/>
                <w:szCs w:val="20"/>
                <w:lang w:val="da-DK"/>
              </w:rPr>
              <w:t>Vi finder sammen de datoer, hvor det kan lade sig gøre at mødes og gå ud for at synge. </w:t>
            </w:r>
          </w:p>
          <w:p w14:paraId="11E0B4A7" w14:textId="7F66ACA6" w:rsidR="00AC5A0A" w:rsidRPr="00AC5A0A" w:rsidRDefault="008A240A" w:rsidP="00AC5A0A">
            <w:pPr>
              <w:rPr>
                <w:color w:val="000000"/>
                <w:sz w:val="20"/>
                <w:szCs w:val="20"/>
                <w:lang w:val="da-DK"/>
              </w:rPr>
            </w:pPr>
            <w:r>
              <w:rPr>
                <w:color w:val="000000"/>
                <w:sz w:val="20"/>
                <w:szCs w:val="20"/>
                <w:lang w:val="da-DK"/>
              </w:rPr>
              <w:t>Jeg glæder mig til at h</w:t>
            </w:r>
            <w:r w:rsidR="00AC5A0A" w:rsidRPr="00AC5A0A">
              <w:rPr>
                <w:color w:val="000000"/>
                <w:sz w:val="20"/>
                <w:szCs w:val="20"/>
                <w:lang w:val="da-DK"/>
              </w:rPr>
              <w:t>øre fra dig.</w:t>
            </w:r>
            <w:r w:rsidR="00B4129D">
              <w:rPr>
                <w:color w:val="000000"/>
                <w:sz w:val="20"/>
                <w:szCs w:val="20"/>
                <w:lang w:val="da-DK"/>
              </w:rPr>
              <w:t xml:space="preserve"> </w:t>
            </w:r>
            <w:r w:rsidR="00AC5A0A" w:rsidRPr="00AC5A0A">
              <w:rPr>
                <w:color w:val="000000"/>
                <w:sz w:val="20"/>
                <w:szCs w:val="20"/>
                <w:lang w:val="da-DK"/>
              </w:rPr>
              <w:t>Med venlige hilsner fra Marie Ambrosius</w:t>
            </w:r>
          </w:p>
          <w:p w14:paraId="747F1F1D" w14:textId="77777777" w:rsidR="00AC5A0A" w:rsidRDefault="00C66B0B" w:rsidP="00AC5A0A">
            <w:pPr>
              <w:rPr>
                <w:color w:val="000000"/>
                <w:sz w:val="20"/>
                <w:szCs w:val="20"/>
              </w:rPr>
            </w:pPr>
            <w:hyperlink r:id="rId20" w:tgtFrame="_parent" w:history="1">
              <w:r w:rsidR="00AC5A0A" w:rsidRPr="00AC5A0A">
                <w:rPr>
                  <w:rStyle w:val="Hyperlink"/>
                  <w:sz w:val="20"/>
                  <w:szCs w:val="20"/>
                </w:rPr>
                <w:t>marie.ambrosius@alternativet.dk</w:t>
              </w:r>
            </w:hyperlink>
            <w:r w:rsidR="00AC5A0A" w:rsidRPr="00AC5A0A">
              <w:rPr>
                <w:color w:val="000000"/>
                <w:sz w:val="20"/>
                <w:szCs w:val="20"/>
              </w:rPr>
              <w:t>"</w:t>
            </w:r>
          </w:p>
          <w:p w14:paraId="16FD5C3E" w14:textId="334B5390" w:rsidR="00884319" w:rsidRDefault="00884319" w:rsidP="002A22E6">
            <w:pPr>
              <w:spacing w:before="0" w:line="276" w:lineRule="auto"/>
              <w:rPr>
                <w:noProof/>
                <w:lang w:val="da-DK"/>
              </w:rPr>
            </w:pPr>
          </w:p>
          <w:p w14:paraId="7E6D30D0" w14:textId="334B5390" w:rsidR="007D49C8" w:rsidRPr="00002CF1" w:rsidRDefault="007D49C8" w:rsidP="001130AC">
            <w:pPr>
              <w:spacing w:before="0"/>
              <w:rPr>
                <w:noProof/>
                <w:lang w:val="da-DK"/>
              </w:rPr>
            </w:pPr>
          </w:p>
        </w:tc>
      </w:tr>
      <w:tr w:rsidR="005D5BF5" w:rsidRPr="006F03ED" w14:paraId="55D9178A" w14:textId="77777777" w:rsidTr="0094517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0" w:type="auto"/>
          </w:tcPr>
          <w:p w14:paraId="382746EF" w14:textId="77777777" w:rsidR="005D5BF5" w:rsidRPr="00002CF1" w:rsidRDefault="005D5BF5">
            <w:pPr>
              <w:pStyle w:val="Tabelomrde"/>
              <w:rPr>
                <w:noProof/>
                <w:lang w:val="da-DK"/>
              </w:rPr>
            </w:pPr>
          </w:p>
        </w:tc>
      </w:tr>
    </w:tbl>
    <w:p w14:paraId="47B7B581" w14:textId="2684BCC4" w:rsidR="005D5BF5" w:rsidRPr="00442D2E" w:rsidRDefault="00114582" w:rsidP="00442D2E">
      <w:pPr>
        <w:pStyle w:val="Overskrift1"/>
        <w:rPr>
          <w:rFonts w:ascii="Century Gothic" w:hAnsi="Century Gothic"/>
          <w:noProof/>
          <w:color w:val="92D050"/>
          <w:lang w:val="da-DK"/>
        </w:rPr>
      </w:pPr>
      <w:r w:rsidRPr="008F3B2F">
        <w:rPr>
          <w:rFonts w:ascii="Century Gothic" w:hAnsi="Century Gothic"/>
          <w:noProof/>
          <w:color w:val="92D050"/>
          <w:lang w:val="da-DK"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4AB63632" wp14:editId="3E0696B0">
                <wp:simplePos x="0" y="0"/>
                <wp:positionH relativeFrom="page">
                  <wp:posOffset>5194300</wp:posOffset>
                </wp:positionH>
                <wp:positionV relativeFrom="margin">
                  <wp:align>top</wp:align>
                </wp:positionV>
                <wp:extent cx="2217420" cy="8248650"/>
                <wp:effectExtent l="0" t="0" r="5715" b="0"/>
                <wp:wrapSquare wrapText="left"/>
                <wp:docPr id="3" name="Tekstboks 3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824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C2F8" w14:textId="6ED03CA2" w:rsidR="00114582" w:rsidRPr="00002CF1" w:rsidRDefault="00D94B51" w:rsidP="00114582">
                            <w:pPr>
                              <w:pStyle w:val="Billede"/>
                              <w:rPr>
                                <w:lang w:val="da-DK"/>
                              </w:rPr>
                            </w:pPr>
                            <w:r w:rsidRPr="00D94B51">
                              <w:rPr>
                                <w:noProof/>
                                <w:lang w:val="da-DK" w:eastAsia="da-DK"/>
                              </w:rPr>
                              <w:drawing>
                                <wp:inline distT="0" distB="0" distL="0" distR="0" wp14:anchorId="0164329C" wp14:editId="76CE98FE">
                                  <wp:extent cx="2174240" cy="1502697"/>
                                  <wp:effectExtent l="0" t="0" r="0" b="2540"/>
                                  <wp:docPr id="13" name="Billede 13" descr="C:\Users\trin7888\Desktop\Ny mappe (2)\Sekretariat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rin7888\Desktop\Ny mappe (2)\Sekretariat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502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Callout table"/>
                            </w:tblPr>
                            <w:tblGrid>
                              <w:gridCol w:w="3424"/>
                            </w:tblGrid>
                            <w:tr w:rsidR="00114582" w:rsidRPr="00002CF1" w14:paraId="3F90EFC5" w14:textId="77777777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14:paraId="531AA0A0" w14:textId="77777777" w:rsidR="00114582" w:rsidRPr="00002CF1" w:rsidRDefault="00114582">
                                  <w:pPr>
                                    <w:pStyle w:val="Tabelomrde"/>
                                    <w:rPr>
                                      <w:lang w:val="da-DK"/>
                                    </w:rPr>
                                  </w:pPr>
                                </w:p>
                              </w:tc>
                            </w:tr>
                            <w:tr w:rsidR="00114582" w:rsidRPr="00320AC4" w14:paraId="43AD538D" w14:textId="77777777" w:rsidTr="005D5BF5">
                              <w:trPr>
                                <w:trHeight w:val="9576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4B23A5" w14:textId="5432D3A1" w:rsidR="00114582" w:rsidRPr="008F3B2F" w:rsidRDefault="00442D2E">
                                  <w:pPr>
                                    <w:pStyle w:val="Overskrift1"/>
                                    <w:outlineLvl w:val="0"/>
                                    <w:rPr>
                                      <w:color w:val="92D050"/>
                                      <w:lang w:val="da-DK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lang w:val="da-DK"/>
                                    </w:rPr>
                                    <w:t>Kontakt</w:t>
                                  </w:r>
                                </w:p>
                                <w:p w14:paraId="7BA34AED" w14:textId="77777777" w:rsidR="00114582" w:rsidRPr="00002CF1" w:rsidRDefault="00597FDE">
                                  <w:pPr>
                                    <w:pStyle w:val="Overskrift2"/>
                                    <w:outlineLvl w:val="1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Vil du være frivillig</w:t>
                                  </w:r>
                                </w:p>
                                <w:p w14:paraId="427E6C12" w14:textId="77777777" w:rsidR="00114582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Stine Mikkelsen</w:t>
                                  </w:r>
                                </w:p>
                                <w:p w14:paraId="0704BFB1" w14:textId="77777777" w:rsidR="00597FDE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Kampagneleder</w:t>
                                  </w:r>
                                </w:p>
                                <w:p w14:paraId="5C3A91E9" w14:textId="77777777" w:rsidR="00597FDE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71 79 70 09</w:t>
                                  </w:r>
                                </w:p>
                                <w:p w14:paraId="4DFC82B7" w14:textId="77777777" w:rsidR="00597FDE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</w:p>
                                <w:p w14:paraId="6B2F95F9" w14:textId="77777777" w:rsidR="00114582" w:rsidRPr="00002CF1" w:rsidRDefault="00597FDE">
                                  <w:pPr>
                                    <w:pStyle w:val="Overskrift2"/>
                                    <w:outlineLvl w:val="1"/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bCs w:val="0"/>
                                      <w:color w:val="262626" w:themeColor="text1" w:themeTint="D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Bestyrelsen</w:t>
                                  </w:r>
                                </w:p>
                                <w:p w14:paraId="1B995617" w14:textId="77777777" w:rsidR="00114582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 xml:space="preserve">Tenna </w:t>
                                  </w:r>
                                  <w:proofErr w:type="spellStart"/>
                                  <w:r>
                                    <w:rPr>
                                      <w:lang w:val="da-DK"/>
                                    </w:rPr>
                                    <w:t>Shaldemose</w:t>
                                  </w:r>
                                  <w:proofErr w:type="spellEnd"/>
                                </w:p>
                                <w:p w14:paraId="648861BB" w14:textId="77777777" w:rsidR="00597FDE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da-DK"/>
                                    </w:rPr>
                                    <w:t>Forperson</w:t>
                                  </w:r>
                                  <w:proofErr w:type="spellEnd"/>
                                </w:p>
                                <w:p w14:paraId="5F1A37AC" w14:textId="77777777" w:rsidR="00597FDE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51 23 58 21</w:t>
                                  </w:r>
                                </w:p>
                                <w:p w14:paraId="0BD69B2D" w14:textId="77777777" w:rsidR="00597FDE" w:rsidRDefault="00597FD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</w:p>
                                <w:p w14:paraId="430BD115" w14:textId="0531184E" w:rsidR="00E765CE" w:rsidRPr="00002CF1" w:rsidRDefault="00442D2E" w:rsidP="00E765CE">
                                  <w:pPr>
                                    <w:pStyle w:val="Overskrift2"/>
                                    <w:outlineLvl w:val="1"/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bCs w:val="0"/>
                                      <w:color w:val="262626" w:themeColor="text1" w:themeTint="D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N</w:t>
                                  </w:r>
                                  <w:r w:rsidR="006C7D95">
                                    <w:rPr>
                                      <w:lang w:val="da-DK"/>
                                    </w:rPr>
                                    <w:t>yhedsbreve</w:t>
                                  </w:r>
                                </w:p>
                                <w:p w14:paraId="3760F443" w14:textId="77777777" w:rsidR="00E765CE" w:rsidRDefault="00E765CE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Trine Aslaug Hansen</w:t>
                                  </w:r>
                                </w:p>
                                <w:p w14:paraId="77D434A1" w14:textId="7885F834" w:rsidR="001130AC" w:rsidRDefault="00442D2E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Tovholder for kommunikationsgruppen</w:t>
                                  </w:r>
                                </w:p>
                                <w:p w14:paraId="1D877BD1" w14:textId="77777777" w:rsidR="00E765CE" w:rsidRDefault="00E765CE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30 13 80 08</w:t>
                                  </w:r>
                                </w:p>
                                <w:p w14:paraId="71A5D3B8" w14:textId="77777777" w:rsidR="00E765CE" w:rsidRDefault="00E765CE" w:rsidP="00597FD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</w:p>
                                <w:p w14:paraId="01B82F09" w14:textId="77777777" w:rsidR="00E765CE" w:rsidRPr="00002CF1" w:rsidRDefault="00E765CE" w:rsidP="00E765CE">
                                  <w:pPr>
                                    <w:pStyle w:val="Overskrift2"/>
                                    <w:outlineLvl w:val="1"/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bCs w:val="0"/>
                                      <w:color w:val="262626" w:themeColor="text1" w:themeTint="D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Nye medlemmer</w:t>
                                  </w:r>
                                </w:p>
                                <w:p w14:paraId="11F1230C" w14:textId="77777777" w:rsidR="00E765CE" w:rsidRDefault="00E765CE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Lone Donbæk Jensen</w:t>
                                  </w:r>
                                </w:p>
                                <w:p w14:paraId="6ADA2E5E" w14:textId="77777777" w:rsidR="00E765CE" w:rsidRDefault="00E765CE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  <w:r>
                                    <w:rPr>
                                      <w:lang w:val="da-DK"/>
                                    </w:rPr>
                                    <w:t>20 78 35 95</w:t>
                                  </w:r>
                                </w:p>
                                <w:p w14:paraId="18E80E6B" w14:textId="77777777" w:rsidR="00E765CE" w:rsidRDefault="00E765CE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</w:p>
                                <w:p w14:paraId="40DDC2F9" w14:textId="77777777" w:rsidR="00860A42" w:rsidRDefault="00860A42" w:rsidP="00E765CE">
                                  <w:pPr>
                                    <w:spacing w:before="0"/>
                                    <w:rPr>
                                      <w:lang w:val="da-DK"/>
                                    </w:rPr>
                                  </w:pPr>
                                </w:p>
                                <w:p w14:paraId="7E688DB4" w14:textId="77777777" w:rsidR="00442D2E" w:rsidRDefault="006C7D95" w:rsidP="00E765CE">
                                  <w:pPr>
                                    <w:spacing w:before="0"/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</w:pPr>
                                  <w:r w:rsidRP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>Vi glæder os til</w:t>
                                  </w:r>
                                  <w:r w:rsidR="00860A42" w:rsidRP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>,</w:t>
                                  </w:r>
                                  <w:r w:rsidRP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 xml:space="preserve"> at vi ses i Nørre Allé 86 eller </w:t>
                                  </w:r>
                                  <w:r w:rsidR="00860A42" w:rsidRP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 xml:space="preserve">i valgkampen </w:t>
                                  </w:r>
                                  <w:r w:rsidRP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>andre steder i kommunen</w:t>
                                  </w:r>
                                  <w:r w:rsidR="00442D2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>!</w:t>
                                  </w:r>
                                </w:p>
                                <w:p w14:paraId="248401D2" w14:textId="0C112A6E" w:rsidR="00442D2E" w:rsidRDefault="006C7D95" w:rsidP="00E765CE">
                                  <w:pPr>
                                    <w:spacing w:before="0"/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</w:pPr>
                                  <w:r w:rsidRP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 xml:space="preserve"> </w:t>
                                  </w:r>
                                </w:p>
                                <w:p w14:paraId="168DB322" w14:textId="7272DDD4" w:rsidR="006C7D95" w:rsidRPr="00442D2E" w:rsidRDefault="00442D2E" w:rsidP="00E765CE">
                                  <w:pPr>
                                    <w:spacing w:before="0"/>
                                    <w:rPr>
                                      <w:b/>
                                      <w:color w:val="92D050"/>
                                      <w:sz w:val="28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>Mange bække små giver et stort Å</w:t>
                                  </w:r>
                                  <w:r w:rsidR="0094517E"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i/>
                                      <w:color w:val="92D050"/>
                                      <w:sz w:val="28"/>
                                      <w:lang w:val="da-DK"/>
                                    </w:rPr>
                                    <w:t xml:space="preserve"> </w:t>
                                  </w:r>
                                  <w:r w:rsidRPr="00442D2E">
                                    <w:rPr>
                                      <w:b/>
                                      <w:color w:val="92D050"/>
                                      <w:sz w:val="28"/>
                                      <w:lang w:val="da-DK"/>
                                    </w:rPr>
                                    <w:sym w:font="Wingdings" w:char="F04A"/>
                                  </w:r>
                                </w:p>
                                <w:p w14:paraId="3E43C495" w14:textId="77777777" w:rsidR="00860A42" w:rsidRDefault="00860A42" w:rsidP="00E765CE">
                                  <w:pPr>
                                    <w:spacing w:before="0"/>
                                    <w:rPr>
                                      <w:b/>
                                      <w:i/>
                                      <w:color w:val="92D050"/>
                                      <w:sz w:val="24"/>
                                      <w:lang w:val="da-DK"/>
                                    </w:rPr>
                                  </w:pPr>
                                </w:p>
                                <w:p w14:paraId="4F31C708" w14:textId="4CC5BC64" w:rsidR="00860A42" w:rsidRPr="00860A42" w:rsidRDefault="00860A42" w:rsidP="00E765CE">
                                  <w:pPr>
                                    <w:spacing w:before="0"/>
                                    <w:rPr>
                                      <w:b/>
                                      <w:i/>
                                      <w:lang w:val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6B134C" w14:textId="77777777" w:rsidR="00114582" w:rsidRPr="00002CF1" w:rsidRDefault="00114582" w:rsidP="00114582">
                            <w:pPr>
                              <w:pStyle w:val="Ingenafstand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3632" id="Tekstboks 3" o:spid="_x0000_s1027" type="#_x0000_t202" alt="Newsletter sidebar 2" style="position:absolute;left:0;text-align:left;margin-left:409pt;margin-top:0;width:174.6pt;height:649.5pt;z-index:251661312;visibility:visible;mso-wrap-style:square;mso-width-percent:286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286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" o:allowoverlap="f" filled="f" stroked="f" strokeweight=".5pt">
                <v:textbox inset="1.44pt,0,1.44pt,0">
                  <w:txbxContent>
                    <w:p w14:paraId="6CCEC2F8" w14:textId="6ED03CA2" w:rsidR="00114582" w:rsidRPr="00002CF1" w:rsidRDefault="00D94B51" w:rsidP="00114582">
                      <w:pPr>
                        <w:pStyle w:val="Billede"/>
                        <w:rPr>
                          <w:lang w:val="da-DK"/>
                        </w:rPr>
                      </w:pPr>
                      <w:r w:rsidRPr="00D94B51">
                        <w:rPr>
                          <w:noProof/>
                          <w:lang w:val="da-DK" w:eastAsia="da-DK"/>
                        </w:rPr>
                        <w:drawing>
                          <wp:inline distT="0" distB="0" distL="0" distR="0" wp14:anchorId="0164329C" wp14:editId="76CE98FE">
                            <wp:extent cx="2174240" cy="1502697"/>
                            <wp:effectExtent l="0" t="0" r="0" b="2540"/>
                            <wp:docPr id="13" name="Billede 13" descr="C:\Users\trin7888\Desktop\Ny mappe (2)\Sekretariat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rin7888\Desktop\Ny mappe (2)\Sekretariat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502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Callout table"/>
                      </w:tblPr>
                      <w:tblGrid>
                        <w:gridCol w:w="3424"/>
                      </w:tblGrid>
                      <w:tr w:rsidR="00114582" w:rsidRPr="00002CF1" w14:paraId="3F90EFC5" w14:textId="77777777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14:paraId="531AA0A0" w14:textId="77777777" w:rsidR="00114582" w:rsidRPr="00002CF1" w:rsidRDefault="00114582">
                            <w:pPr>
                              <w:pStyle w:val="Tabelomrde"/>
                              <w:rPr>
                                <w:lang w:val="da-DK"/>
                              </w:rPr>
                            </w:pPr>
                          </w:p>
                        </w:tc>
                      </w:tr>
                      <w:tr w:rsidR="00114582" w:rsidRPr="00320AC4" w14:paraId="43AD538D" w14:textId="77777777" w:rsidTr="005D5BF5">
                        <w:trPr>
                          <w:trHeight w:val="9576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4B23A5" w14:textId="5432D3A1" w:rsidR="00114582" w:rsidRPr="008F3B2F" w:rsidRDefault="00442D2E">
                            <w:pPr>
                              <w:pStyle w:val="Overskrift1"/>
                              <w:outlineLvl w:val="0"/>
                              <w:rPr>
                                <w:color w:val="92D050"/>
                                <w:lang w:val="da-DK"/>
                              </w:rPr>
                            </w:pPr>
                            <w:r>
                              <w:rPr>
                                <w:color w:val="92D050"/>
                                <w:lang w:val="da-DK"/>
                              </w:rPr>
                              <w:t>Kontakt</w:t>
                            </w:r>
                          </w:p>
                          <w:p w14:paraId="7BA34AED" w14:textId="77777777" w:rsidR="00114582" w:rsidRPr="00002CF1" w:rsidRDefault="00597FDE">
                            <w:pPr>
                              <w:pStyle w:val="Overskrift2"/>
                              <w:outlineLvl w:val="1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Vil du være frivillig</w:t>
                            </w:r>
                          </w:p>
                          <w:p w14:paraId="427E6C12" w14:textId="77777777" w:rsidR="00114582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Stine Mikkelsen</w:t>
                            </w:r>
                          </w:p>
                          <w:p w14:paraId="0704BFB1" w14:textId="77777777" w:rsidR="00597FDE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Kampagneleder</w:t>
                            </w:r>
                          </w:p>
                          <w:p w14:paraId="5C3A91E9" w14:textId="77777777" w:rsidR="00597FDE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71 79 70 09</w:t>
                            </w:r>
                          </w:p>
                          <w:p w14:paraId="4DFC82B7" w14:textId="77777777" w:rsidR="00597FDE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</w:p>
                          <w:p w14:paraId="6B2F95F9" w14:textId="77777777" w:rsidR="00114582" w:rsidRPr="00002CF1" w:rsidRDefault="00597FDE">
                            <w:pPr>
                              <w:pStyle w:val="Overskrift2"/>
                              <w:outlineLvl w:val="1"/>
                              <w:rPr>
                                <w:rFonts w:asciiTheme="minorHAnsi" w:eastAsiaTheme="minorEastAsia" w:hAnsiTheme="minorHAnsi" w:cstheme="minorBidi"/>
                                <w:b w:val="0"/>
                                <w:bCs w:val="0"/>
                                <w:color w:val="262626" w:themeColor="text1" w:themeTint="D9"/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Bestyrelsen</w:t>
                            </w:r>
                          </w:p>
                          <w:p w14:paraId="1B995617" w14:textId="77777777" w:rsidR="00114582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Tenna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Shaldemose</w:t>
                            </w:r>
                            <w:proofErr w:type="spellEnd"/>
                          </w:p>
                          <w:p w14:paraId="648861BB" w14:textId="77777777" w:rsidR="00597FDE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lang w:val="da-DK"/>
                              </w:rPr>
                              <w:t>Forperson</w:t>
                            </w:r>
                            <w:proofErr w:type="spellEnd"/>
                          </w:p>
                          <w:p w14:paraId="5F1A37AC" w14:textId="77777777" w:rsidR="00597FDE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51 23 58 21</w:t>
                            </w:r>
                          </w:p>
                          <w:p w14:paraId="0BD69B2D" w14:textId="77777777" w:rsidR="00597FDE" w:rsidRDefault="00597FD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</w:p>
                          <w:p w14:paraId="430BD115" w14:textId="0531184E" w:rsidR="00E765CE" w:rsidRPr="00002CF1" w:rsidRDefault="00442D2E" w:rsidP="00E765CE">
                            <w:pPr>
                              <w:pStyle w:val="Overskrift2"/>
                              <w:outlineLvl w:val="1"/>
                              <w:rPr>
                                <w:rFonts w:asciiTheme="minorHAnsi" w:eastAsiaTheme="minorEastAsia" w:hAnsiTheme="minorHAnsi" w:cstheme="minorBidi"/>
                                <w:b w:val="0"/>
                                <w:bCs w:val="0"/>
                                <w:color w:val="262626" w:themeColor="text1" w:themeTint="D9"/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N</w:t>
                            </w:r>
                            <w:r w:rsidR="006C7D95">
                              <w:rPr>
                                <w:lang w:val="da-DK"/>
                              </w:rPr>
                              <w:t>yhedsbreve</w:t>
                            </w:r>
                          </w:p>
                          <w:p w14:paraId="3760F443" w14:textId="77777777" w:rsidR="00E765CE" w:rsidRDefault="00E765CE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Trine Aslaug Hansen</w:t>
                            </w:r>
                          </w:p>
                          <w:p w14:paraId="77D434A1" w14:textId="7885F834" w:rsidR="001130AC" w:rsidRDefault="00442D2E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Tovholder for kommunikationsgruppen</w:t>
                            </w:r>
                          </w:p>
                          <w:p w14:paraId="1D877BD1" w14:textId="77777777" w:rsidR="00E765CE" w:rsidRDefault="00E765CE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30 13 80 08</w:t>
                            </w:r>
                          </w:p>
                          <w:p w14:paraId="71A5D3B8" w14:textId="77777777" w:rsidR="00E765CE" w:rsidRDefault="00E765CE" w:rsidP="00597FD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</w:p>
                          <w:p w14:paraId="01B82F09" w14:textId="77777777" w:rsidR="00E765CE" w:rsidRPr="00002CF1" w:rsidRDefault="00E765CE" w:rsidP="00E765CE">
                            <w:pPr>
                              <w:pStyle w:val="Overskrift2"/>
                              <w:outlineLvl w:val="1"/>
                              <w:rPr>
                                <w:rFonts w:asciiTheme="minorHAnsi" w:eastAsiaTheme="minorEastAsia" w:hAnsiTheme="minorHAnsi" w:cstheme="minorBidi"/>
                                <w:b w:val="0"/>
                                <w:bCs w:val="0"/>
                                <w:color w:val="262626" w:themeColor="text1" w:themeTint="D9"/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Nye medlemmer</w:t>
                            </w:r>
                          </w:p>
                          <w:p w14:paraId="11F1230C" w14:textId="77777777" w:rsidR="00E765CE" w:rsidRDefault="00E765CE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Lone Donbæk Jensen</w:t>
                            </w:r>
                          </w:p>
                          <w:p w14:paraId="6ADA2E5E" w14:textId="77777777" w:rsidR="00E765CE" w:rsidRDefault="00E765CE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20 78 35 95</w:t>
                            </w:r>
                          </w:p>
                          <w:p w14:paraId="18E80E6B" w14:textId="77777777" w:rsidR="00E765CE" w:rsidRDefault="00E765CE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</w:p>
                          <w:p w14:paraId="40DDC2F9" w14:textId="77777777" w:rsidR="00860A42" w:rsidRDefault="00860A42" w:rsidP="00E765CE">
                            <w:pPr>
                              <w:spacing w:before="0"/>
                              <w:rPr>
                                <w:lang w:val="da-DK"/>
                              </w:rPr>
                            </w:pPr>
                          </w:p>
                          <w:p w14:paraId="7E688DB4" w14:textId="77777777" w:rsidR="00442D2E" w:rsidRDefault="006C7D95" w:rsidP="00E765CE">
                            <w:pPr>
                              <w:spacing w:before="0"/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</w:pPr>
                            <w:r w:rsidRP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>Vi glæder os til</w:t>
                            </w:r>
                            <w:r w:rsidR="00860A42" w:rsidRP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>,</w:t>
                            </w:r>
                            <w:r w:rsidRP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 xml:space="preserve"> at vi ses i Nørre Allé 86 eller </w:t>
                            </w:r>
                            <w:r w:rsidR="00860A42" w:rsidRP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 xml:space="preserve">i valgkampen </w:t>
                            </w:r>
                            <w:r w:rsidRP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>andre steder i kommunen</w:t>
                            </w:r>
                            <w:r w:rsidR="00442D2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>!</w:t>
                            </w:r>
                          </w:p>
                          <w:p w14:paraId="248401D2" w14:textId="0C112A6E" w:rsidR="00442D2E" w:rsidRDefault="006C7D95" w:rsidP="00E765CE">
                            <w:pPr>
                              <w:spacing w:before="0"/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</w:pPr>
                            <w:r w:rsidRP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 xml:space="preserve"> </w:t>
                            </w:r>
                          </w:p>
                          <w:p w14:paraId="168DB322" w14:textId="7272DDD4" w:rsidR="006C7D95" w:rsidRPr="00442D2E" w:rsidRDefault="00442D2E" w:rsidP="00E765CE">
                            <w:pPr>
                              <w:spacing w:before="0"/>
                              <w:rPr>
                                <w:b/>
                                <w:color w:val="92D050"/>
                                <w:sz w:val="28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>Mange bække små giver et stort Å</w:t>
                            </w:r>
                            <w:r w:rsidR="0094517E"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>!</w:t>
                            </w:r>
                            <w:r>
                              <w:rPr>
                                <w:b/>
                                <w:i/>
                                <w:color w:val="92D050"/>
                                <w:sz w:val="28"/>
                                <w:lang w:val="da-DK"/>
                              </w:rPr>
                              <w:t xml:space="preserve"> </w:t>
                            </w:r>
                            <w:r w:rsidRPr="00442D2E">
                              <w:rPr>
                                <w:b/>
                                <w:color w:val="92D050"/>
                                <w:sz w:val="28"/>
                                <w:lang w:val="da-DK"/>
                              </w:rPr>
                              <w:sym w:font="Wingdings" w:char="F04A"/>
                            </w:r>
                          </w:p>
                          <w:p w14:paraId="3E43C495" w14:textId="77777777" w:rsidR="00860A42" w:rsidRDefault="00860A42" w:rsidP="00E765CE">
                            <w:pPr>
                              <w:spacing w:before="0"/>
                              <w:rPr>
                                <w:b/>
                                <w:i/>
                                <w:color w:val="92D050"/>
                                <w:sz w:val="24"/>
                                <w:lang w:val="da-DK"/>
                              </w:rPr>
                            </w:pPr>
                          </w:p>
                          <w:p w14:paraId="4F31C708" w14:textId="4CC5BC64" w:rsidR="00860A42" w:rsidRPr="00860A42" w:rsidRDefault="00860A42" w:rsidP="00E765CE">
                            <w:pPr>
                              <w:spacing w:before="0"/>
                              <w:rPr>
                                <w:b/>
                                <w:i/>
                                <w:lang w:val="da-DK"/>
                              </w:rPr>
                            </w:pPr>
                          </w:p>
                        </w:tc>
                      </w:tr>
                    </w:tbl>
                    <w:p w14:paraId="6B6B134C" w14:textId="77777777" w:rsidR="00114582" w:rsidRPr="00002CF1" w:rsidRDefault="00114582" w:rsidP="00114582">
                      <w:pPr>
                        <w:pStyle w:val="Ingenafstand"/>
                        <w:rPr>
                          <w:lang w:val="da-DK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D32517" w:rsidRPr="008F3B2F">
        <w:rPr>
          <w:rFonts w:ascii="Century Gothic" w:hAnsi="Century Gothic"/>
          <w:noProof/>
          <w:color w:val="92D050"/>
          <w:lang w:val="da-DK"/>
        </w:rPr>
        <w:t>F</w:t>
      </w:r>
      <w:r w:rsidR="00D94B51">
        <w:rPr>
          <w:rFonts w:ascii="Century Gothic" w:hAnsi="Century Gothic"/>
          <w:noProof/>
          <w:color w:val="92D050"/>
          <w:lang w:val="da-DK"/>
        </w:rPr>
        <w:t xml:space="preserve">ølg </w:t>
      </w:r>
      <w:r w:rsidR="00442D2E">
        <w:rPr>
          <w:rFonts w:ascii="Century Gothic" w:hAnsi="Century Gothic"/>
          <w:noProof/>
          <w:color w:val="92D050"/>
          <w:lang w:val="da-DK"/>
        </w:rPr>
        <w:t xml:space="preserve">også </w:t>
      </w:r>
      <w:r w:rsidR="00D94B51">
        <w:rPr>
          <w:rFonts w:ascii="Century Gothic" w:hAnsi="Century Gothic"/>
          <w:noProof/>
          <w:color w:val="92D050"/>
          <w:lang w:val="da-DK"/>
        </w:rPr>
        <w:t>med på de sociale medier</w:t>
      </w:r>
    </w:p>
    <w:sectPr w:rsidR="005D5BF5" w:rsidRPr="00442D2E" w:rsidSect="003468AF">
      <w:footerReference w:type="default" r:id="rId22"/>
      <w:pgSz w:w="12240" w:h="15840" w:code="1"/>
      <w:pgMar w:top="720" w:right="720" w:bottom="567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7DC49" w14:textId="77777777" w:rsidR="00C66B0B" w:rsidRDefault="00C66B0B">
      <w:pPr>
        <w:spacing w:before="0" w:after="0" w:line="240" w:lineRule="auto"/>
      </w:pPr>
      <w:r>
        <w:separator/>
      </w:r>
    </w:p>
  </w:endnote>
  <w:endnote w:type="continuationSeparator" w:id="0">
    <w:p w14:paraId="78234A46" w14:textId="77777777" w:rsidR="00C66B0B" w:rsidRDefault="00C66B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NewsletterTable"/>
      <w:tblW w:w="5203" w:type="pct"/>
      <w:tblInd w:w="144" w:type="dxa"/>
      <w:tblLook w:val="0660" w:firstRow="1" w:lastRow="1" w:firstColumn="0" w:lastColumn="0" w:noHBand="1" w:noVBand="1"/>
    </w:tblPr>
    <w:tblGrid>
      <w:gridCol w:w="6954"/>
      <w:gridCol w:w="135"/>
      <w:gridCol w:w="706"/>
      <w:gridCol w:w="18"/>
      <w:gridCol w:w="3407"/>
      <w:gridCol w:w="18"/>
    </w:tblGrid>
    <w:tr w:rsidR="005D5BF5" w:rsidRPr="00002CF1" w14:paraId="02B9EFFE" w14:textId="77777777" w:rsidTr="008F3B2F">
      <w:trPr>
        <w:gridAfter w:val="1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wAfter w:w="8" w:type="pct"/>
      </w:trPr>
      <w:tc>
        <w:tcPr>
          <w:tcW w:w="3094" w:type="pct"/>
        </w:tcPr>
        <w:p w14:paraId="3BEDB5DB" w14:textId="77777777" w:rsidR="005D5BF5" w:rsidRPr="00002CF1" w:rsidRDefault="005D5BF5">
          <w:pPr>
            <w:pStyle w:val="Tabelomrde"/>
            <w:rPr>
              <w:noProof/>
              <w:lang w:val="da-DK"/>
            </w:rPr>
          </w:pPr>
        </w:p>
      </w:tc>
      <w:tc>
        <w:tcPr>
          <w:tcW w:w="60" w:type="pct"/>
          <w:tcBorders>
            <w:top w:val="nil"/>
            <w:bottom w:val="nil"/>
          </w:tcBorders>
          <w:shd w:val="clear" w:color="auto" w:fill="auto"/>
        </w:tcPr>
        <w:p w14:paraId="296668F4" w14:textId="77777777" w:rsidR="005D5BF5" w:rsidRPr="00002CF1" w:rsidRDefault="005D5BF5">
          <w:pPr>
            <w:pStyle w:val="Tabelomrde"/>
            <w:rPr>
              <w:noProof/>
              <w:lang w:val="da-DK"/>
            </w:rPr>
          </w:pPr>
        </w:p>
      </w:tc>
      <w:tc>
        <w:tcPr>
          <w:tcW w:w="1838" w:type="pct"/>
          <w:gridSpan w:val="3"/>
        </w:tcPr>
        <w:p w14:paraId="58D51CAD" w14:textId="77777777" w:rsidR="005D5BF5" w:rsidRPr="00002CF1" w:rsidRDefault="005D5BF5">
          <w:pPr>
            <w:pStyle w:val="Tabelomrde"/>
            <w:rPr>
              <w:noProof/>
              <w:lang w:val="da-DK"/>
            </w:rPr>
          </w:pPr>
        </w:p>
      </w:tc>
    </w:tr>
    <w:tr w:rsidR="005D5BF5" w:rsidRPr="00002CF1" w14:paraId="6D9C6F65" w14:textId="77777777" w:rsidTr="008F3B2F">
      <w:tc>
        <w:tcPr>
          <w:tcW w:w="3468" w:type="pct"/>
          <w:gridSpan w:val="3"/>
          <w:shd w:val="clear" w:color="auto" w:fill="92D050"/>
        </w:tcPr>
        <w:p w14:paraId="3238A044" w14:textId="77777777" w:rsidR="005D5BF5" w:rsidRPr="00002CF1" w:rsidRDefault="005D5BF5">
          <w:pPr>
            <w:pStyle w:val="Sidefod"/>
            <w:rPr>
              <w:noProof/>
              <w:lang w:val="da-DK"/>
            </w:rPr>
          </w:pPr>
        </w:p>
      </w:tc>
      <w:tc>
        <w:tcPr>
          <w:tcW w:w="8" w:type="pct"/>
          <w:tcBorders>
            <w:top w:val="nil"/>
            <w:bottom w:val="nil"/>
          </w:tcBorders>
          <w:shd w:val="clear" w:color="auto" w:fill="92D050"/>
        </w:tcPr>
        <w:p w14:paraId="41692500" w14:textId="77777777" w:rsidR="005D5BF5" w:rsidRPr="00002CF1" w:rsidRDefault="005D5BF5">
          <w:pPr>
            <w:pStyle w:val="Sidefod"/>
            <w:rPr>
              <w:noProof/>
              <w:lang w:val="da-DK"/>
            </w:rPr>
          </w:pPr>
        </w:p>
      </w:tc>
      <w:tc>
        <w:tcPr>
          <w:tcW w:w="1524" w:type="pct"/>
          <w:gridSpan w:val="2"/>
          <w:shd w:val="clear" w:color="auto" w:fill="92D050"/>
        </w:tcPr>
        <w:p w14:paraId="79BD48BD" w14:textId="77777777" w:rsidR="005D5BF5" w:rsidRPr="00002CF1" w:rsidRDefault="00D32517">
          <w:pPr>
            <w:pStyle w:val="Sidefod"/>
            <w:rPr>
              <w:noProof/>
              <w:lang w:val="da-DK"/>
            </w:rPr>
          </w:pPr>
          <w:r w:rsidRPr="00002CF1">
            <w:rPr>
              <w:rFonts w:ascii="Century Gothic" w:hAnsi="Century Gothic"/>
              <w:noProof/>
              <w:color w:val="956AAC"/>
              <w:lang w:val="da-DK"/>
            </w:rPr>
            <w:t xml:space="preserve">Side </w:t>
          </w:r>
          <w:r w:rsidRPr="00002CF1">
            <w:rPr>
              <w:noProof/>
              <w:lang w:val="da-DK"/>
            </w:rPr>
            <w:fldChar w:fldCharType="begin"/>
          </w:r>
          <w:r w:rsidRPr="00002CF1">
            <w:rPr>
              <w:noProof/>
              <w:lang w:val="da-DK"/>
            </w:rPr>
            <w:instrText xml:space="preserve"> PAGE </w:instrText>
          </w:r>
          <w:r w:rsidRPr="00002CF1">
            <w:rPr>
              <w:noProof/>
              <w:lang w:val="da-DK"/>
            </w:rPr>
            <w:fldChar w:fldCharType="separate"/>
          </w:r>
          <w:r w:rsidR="00320AC4">
            <w:rPr>
              <w:noProof/>
              <w:lang w:val="da-DK"/>
            </w:rPr>
            <w:t>1</w:t>
          </w:r>
          <w:r w:rsidRPr="00002CF1">
            <w:rPr>
              <w:noProof/>
              <w:lang w:val="da-DK"/>
            </w:rPr>
            <w:fldChar w:fldCharType="end"/>
          </w:r>
          <w:r w:rsidRPr="00002CF1">
            <w:rPr>
              <w:rFonts w:ascii="Century Gothic" w:hAnsi="Century Gothic"/>
              <w:noProof/>
              <w:color w:val="956AAC"/>
              <w:lang w:val="da-DK"/>
            </w:rPr>
            <w:t xml:space="preserve"> af </w:t>
          </w:r>
          <w:r w:rsidR="004F279A" w:rsidRPr="00002CF1">
            <w:rPr>
              <w:noProof/>
              <w:lang w:val="da-DK"/>
            </w:rPr>
            <w:fldChar w:fldCharType="begin"/>
          </w:r>
          <w:r w:rsidRPr="00002CF1">
            <w:rPr>
              <w:noProof/>
              <w:lang w:val="da-DK"/>
            </w:rPr>
            <w:instrText xml:space="preserve"> NUMPAGES </w:instrText>
          </w:r>
          <w:r w:rsidR="004F279A" w:rsidRPr="00002CF1">
            <w:rPr>
              <w:noProof/>
              <w:lang w:val="da-DK"/>
            </w:rPr>
            <w:fldChar w:fldCharType="separate"/>
          </w:r>
          <w:r w:rsidR="00320AC4">
            <w:rPr>
              <w:noProof/>
              <w:lang w:val="da-DK"/>
            </w:rPr>
            <w:t>2</w:t>
          </w:r>
          <w:r w:rsidR="004F279A" w:rsidRPr="00002CF1">
            <w:rPr>
              <w:noProof/>
              <w:lang w:val="da-DK"/>
            </w:rPr>
            <w:fldChar w:fldCharType="end"/>
          </w:r>
        </w:p>
      </w:tc>
    </w:tr>
    <w:tr w:rsidR="005D5BF5" w:rsidRPr="00002CF1" w14:paraId="1361DAF8" w14:textId="77777777" w:rsidTr="008F3B2F">
      <w:trPr>
        <w:gridAfter w:val="1"/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wAfter w:w="8" w:type="pct"/>
      </w:trPr>
      <w:tc>
        <w:tcPr>
          <w:tcW w:w="3094" w:type="pct"/>
        </w:tcPr>
        <w:p w14:paraId="256A75E5" w14:textId="77777777" w:rsidR="005D5BF5" w:rsidRPr="00002CF1" w:rsidRDefault="005D5BF5">
          <w:pPr>
            <w:pStyle w:val="Tabelomrde"/>
            <w:rPr>
              <w:noProof/>
              <w:lang w:val="da-DK"/>
            </w:rPr>
          </w:pPr>
        </w:p>
      </w:tc>
      <w:tc>
        <w:tcPr>
          <w:tcW w:w="60" w:type="pct"/>
          <w:tcBorders>
            <w:top w:val="nil"/>
            <w:bottom w:val="nil"/>
          </w:tcBorders>
          <w:shd w:val="clear" w:color="auto" w:fill="auto"/>
        </w:tcPr>
        <w:p w14:paraId="0039A3F1" w14:textId="77777777" w:rsidR="005D5BF5" w:rsidRPr="00002CF1" w:rsidRDefault="005D5BF5">
          <w:pPr>
            <w:pStyle w:val="Tabelomrde"/>
            <w:rPr>
              <w:noProof/>
              <w:lang w:val="da-DK"/>
            </w:rPr>
          </w:pPr>
        </w:p>
      </w:tc>
      <w:tc>
        <w:tcPr>
          <w:tcW w:w="1838" w:type="pct"/>
          <w:gridSpan w:val="3"/>
        </w:tcPr>
        <w:p w14:paraId="3E530E8C" w14:textId="77777777" w:rsidR="005D5BF5" w:rsidRPr="00002CF1" w:rsidRDefault="005D5BF5">
          <w:pPr>
            <w:pStyle w:val="Tabelomrde"/>
            <w:rPr>
              <w:noProof/>
              <w:lang w:val="da-DK"/>
            </w:rPr>
          </w:pPr>
        </w:p>
      </w:tc>
    </w:tr>
  </w:tbl>
  <w:p w14:paraId="2C1A103F" w14:textId="77777777" w:rsidR="005D5BF5" w:rsidRPr="00002CF1" w:rsidRDefault="005D5BF5">
    <w:pPr>
      <w:pStyle w:val="Ingenafstand"/>
      <w:rPr>
        <w:noProof/>
        <w:lang w:val="da-D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A8007" w14:textId="77777777" w:rsidR="00C66B0B" w:rsidRDefault="00C66B0B">
      <w:pPr>
        <w:spacing w:before="0" w:after="0" w:line="240" w:lineRule="auto"/>
      </w:pPr>
      <w:r>
        <w:separator/>
      </w:r>
    </w:p>
  </w:footnote>
  <w:footnote w:type="continuationSeparator" w:id="0">
    <w:p w14:paraId="45EC0469" w14:textId="77777777" w:rsidR="00C66B0B" w:rsidRDefault="00C66B0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2F"/>
    <w:rsid w:val="00002CF1"/>
    <w:rsid w:val="000231BB"/>
    <w:rsid w:val="001130AC"/>
    <w:rsid w:val="00114582"/>
    <w:rsid w:val="00175137"/>
    <w:rsid w:val="001A56D6"/>
    <w:rsid w:val="002142C5"/>
    <w:rsid w:val="00243E28"/>
    <w:rsid w:val="002A22E6"/>
    <w:rsid w:val="002C0C22"/>
    <w:rsid w:val="002D18F0"/>
    <w:rsid w:val="002E1E0C"/>
    <w:rsid w:val="003170B4"/>
    <w:rsid w:val="00320AC4"/>
    <w:rsid w:val="003468AF"/>
    <w:rsid w:val="00442D2E"/>
    <w:rsid w:val="00455667"/>
    <w:rsid w:val="004C06FC"/>
    <w:rsid w:val="004F279A"/>
    <w:rsid w:val="005703B9"/>
    <w:rsid w:val="00597FDE"/>
    <w:rsid w:val="005D5BF5"/>
    <w:rsid w:val="00645B4C"/>
    <w:rsid w:val="006C7D95"/>
    <w:rsid w:val="006F03ED"/>
    <w:rsid w:val="007D49C8"/>
    <w:rsid w:val="008236E3"/>
    <w:rsid w:val="00860A42"/>
    <w:rsid w:val="0086477F"/>
    <w:rsid w:val="00884319"/>
    <w:rsid w:val="0089541A"/>
    <w:rsid w:val="008A240A"/>
    <w:rsid w:val="008F3B2F"/>
    <w:rsid w:val="009054CF"/>
    <w:rsid w:val="0094517E"/>
    <w:rsid w:val="00AA6715"/>
    <w:rsid w:val="00AC5A0A"/>
    <w:rsid w:val="00B4129D"/>
    <w:rsid w:val="00B941F3"/>
    <w:rsid w:val="00BF7340"/>
    <w:rsid w:val="00C34B85"/>
    <w:rsid w:val="00C43C79"/>
    <w:rsid w:val="00C66B0B"/>
    <w:rsid w:val="00C7106D"/>
    <w:rsid w:val="00CA508B"/>
    <w:rsid w:val="00CB3A13"/>
    <w:rsid w:val="00CC60E8"/>
    <w:rsid w:val="00D32517"/>
    <w:rsid w:val="00D40EA0"/>
    <w:rsid w:val="00D94B51"/>
    <w:rsid w:val="00E12B5B"/>
    <w:rsid w:val="00E765CE"/>
    <w:rsid w:val="00F138F8"/>
    <w:rsid w:val="00FE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93FC50"/>
  <w15:chartTrackingRefBased/>
  <w15:docId w15:val="{4D2B3569-3586-4F03-A8CD-A83F7272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</w:style>
  <w:style w:type="paragraph" w:styleId="Overskrift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Overskrift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Kontaktoplysninger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Kontaktoplysninger">
    <w:name w:val="Kontaktoplysninger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elomrde">
    <w:name w:val="Tabelområd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Billede">
    <w:name w:val="Billede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Sidefod">
    <w:name w:val="footer"/>
    <w:basedOn w:val="Normal"/>
    <w:link w:val="SidefodTegn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SidefodTegn">
    <w:name w:val="Sidefod Tegn"/>
    <w:basedOn w:val="Standardskrifttypeiafsnit"/>
    <w:link w:val="Sidefod"/>
    <w:uiPriority w:val="99"/>
    <w:rPr>
      <w:color w:val="956AAC" w:themeColor="accent5"/>
    </w:rPr>
  </w:style>
  <w:style w:type="paragraph" w:styleId="Titel">
    <w:name w:val="Title"/>
    <w:basedOn w:val="Normal"/>
    <w:link w:val="TitelTegn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Ingenafstand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el-Gitter">
    <w:name w:val="Table Grid"/>
    <w:basedOn w:val="Tabel-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el-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el-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styleId="Hyperlink">
    <w:name w:val="Hyperlink"/>
    <w:basedOn w:val="Standardskrifttypeiafsnit"/>
    <w:uiPriority w:val="99"/>
    <w:unhideWhenUsed/>
    <w:rsid w:val="008236E3"/>
    <w:rPr>
      <w:color w:val="199BD0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8236E3"/>
    <w:rPr>
      <w:color w:val="956AA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eos.alternativet.dk/events/edit/1541" TargetMode="External"/><Relationship Id="rId13" Type="http://schemas.openxmlformats.org/officeDocument/2006/relationships/hyperlink" Target="https://www.tv2ostjylland.dk/artikel/politiker-aarhus-skal-vaere-godt-som-100-pct-oekologisk" TargetMode="External"/><Relationship Id="rId18" Type="http://schemas.openxmlformats.org/officeDocument/2006/relationships/hyperlink" Target="https://alleos.alternativet.dk/events/view/152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://alternativetaarhus.dk/" TargetMode="External"/><Relationship Id="rId12" Type="http://schemas.openxmlformats.org/officeDocument/2006/relationships/hyperlink" Target="https://alleos.alternativet.dk/events/view/1483" TargetMode="External"/><Relationship Id="rId17" Type="http://schemas.openxmlformats.org/officeDocument/2006/relationships/hyperlink" Target="file:///C:/Users/trin7888/Downloads/Alternativet%20Homeparty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lleos.alternativet.dk/events/view/1519" TargetMode="External"/><Relationship Id="rId20" Type="http://schemas.openxmlformats.org/officeDocument/2006/relationships/hyperlink" Target="https://mail.yousee.dk/compose.cgi?to=marie.ambrosius@alternativet.d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QrglcA4pu0" TargetMode="Externa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events/119755652031700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lleos.alternativet.dk/events/edit/1541" TargetMode="External"/><Relationship Id="rId19" Type="http://schemas.openxmlformats.org/officeDocument/2006/relationships/hyperlink" Target="file:///C:/Users/trin7888/Downloads/Kampagn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ternativetaarhus.dk/" TargetMode="External"/><Relationship Id="rId14" Type="http://schemas.openxmlformats.org/officeDocument/2006/relationships/hyperlink" Target="https://www.facebook.com/events/155445378377414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n7888\AppData\Roaming\Microsoft\Skabeloner\Nyhedsbrev%20ang&#229;ende%20skolest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DDFBF9F9074D489B1A7F121AFABB0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F55321-75BC-4897-BE5E-CC8BD336B153}"/>
      </w:docPartPr>
      <w:docPartBody>
        <w:p w:rsidR="00F2242F" w:rsidRDefault="00C567B3" w:rsidP="00C567B3">
          <w:pPr>
            <w:pStyle w:val="CBDDFBF9F9074D489B1A7F121AFABB08"/>
          </w:pPr>
          <w:r w:rsidRPr="00002CF1">
            <w:t>[Dato]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F01"/>
    <w:rsid w:val="000F60AC"/>
    <w:rsid w:val="002827B5"/>
    <w:rsid w:val="00395F01"/>
    <w:rsid w:val="006E705A"/>
    <w:rsid w:val="007F2E59"/>
    <w:rsid w:val="00C567B3"/>
    <w:rsid w:val="00DA33CE"/>
    <w:rsid w:val="00F2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nhideWhenUsed/>
    <w:qFormat/>
    <w:pPr>
      <w:keepNext/>
      <w:keepLines/>
      <w:spacing w:before="240" w:after="100" w:line="276" w:lineRule="auto"/>
      <w:ind w:left="144" w:right="144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02292E87B59046C985A797AE539B792C">
    <w:name w:val="02292E87B59046C985A797AE539B792C"/>
  </w:style>
  <w:style w:type="paragraph" w:customStyle="1" w:styleId="55D6A8608E7344209ADF9FCF54E5512F">
    <w:name w:val="55D6A8608E7344209ADF9FCF54E5512F"/>
  </w:style>
  <w:style w:type="paragraph" w:customStyle="1" w:styleId="1F3A36BFE22748EE8322A47BF4C25C74">
    <w:name w:val="1F3A36BFE22748EE8322A47BF4C25C74"/>
  </w:style>
  <w:style w:type="paragraph" w:customStyle="1" w:styleId="5386873BBE2245E78383F8A5A31CD050">
    <w:name w:val="5386873BBE2245E78383F8A5A31CD050"/>
  </w:style>
  <w:style w:type="paragraph" w:customStyle="1" w:styleId="7C0F91FB189840DCB1BAFE2657963E27">
    <w:name w:val="7C0F91FB189840DCB1BAFE2657963E27"/>
  </w:style>
  <w:style w:type="paragraph" w:customStyle="1" w:styleId="4070C098234E402AB5AC833EEAF28C5A">
    <w:name w:val="4070C098234E402AB5AC833EEAF28C5A"/>
  </w:style>
  <w:style w:type="character" w:customStyle="1" w:styleId="Overskrift2Tegn">
    <w:name w:val="Overskrift 2 Tegn"/>
    <w:basedOn w:val="Standardskrifttypeiafsnit"/>
    <w:link w:val="Overskrift2"/>
    <w:rPr>
      <w:rFonts w:asciiTheme="majorHAnsi" w:eastAsiaTheme="majorEastAsia" w:hAnsiTheme="majorHAnsi" w:cstheme="majorBidi"/>
      <w:b/>
      <w:bCs/>
      <w:color w:val="0D0D0D" w:themeColor="text1" w:themeTint="F2"/>
      <w:lang w:val="en-US" w:eastAsia="en-US"/>
    </w:rPr>
  </w:style>
  <w:style w:type="paragraph" w:customStyle="1" w:styleId="4EFF4400A4984F83912D5C76FE4B21D4">
    <w:name w:val="4EFF4400A4984F83912D5C76FE4B21D4"/>
  </w:style>
  <w:style w:type="paragraph" w:customStyle="1" w:styleId="6C8AA5E5F75E4400BBC39F4C9C190B72">
    <w:name w:val="6C8AA5E5F75E4400BBC39F4C9C190B72"/>
  </w:style>
  <w:style w:type="paragraph" w:customStyle="1" w:styleId="2E3267669DF44E25891ACCE28D27AEAC">
    <w:name w:val="2E3267669DF44E25891ACCE28D27AEAC"/>
  </w:style>
  <w:style w:type="paragraph" w:customStyle="1" w:styleId="6FB8942CBD4F409B8B87377041AD4C57">
    <w:name w:val="6FB8942CBD4F409B8B87377041AD4C57"/>
  </w:style>
  <w:style w:type="paragraph" w:customStyle="1" w:styleId="85635CEC5EBA4A53B4EF47D8B3C319E2">
    <w:name w:val="85635CEC5EBA4A53B4EF47D8B3C319E2"/>
  </w:style>
  <w:style w:type="paragraph" w:customStyle="1" w:styleId="D458E9E12C2B4BD2A07B8AAFE20EAB8E">
    <w:name w:val="D458E9E12C2B4BD2A07B8AAFE20EAB8E"/>
    <w:rsid w:val="00395F01"/>
  </w:style>
  <w:style w:type="paragraph" w:customStyle="1" w:styleId="F3AA0DFF7E3F4945946454F4461C70B1">
    <w:name w:val="F3AA0DFF7E3F4945946454F4461C70B1"/>
    <w:rsid w:val="00395F01"/>
  </w:style>
  <w:style w:type="paragraph" w:customStyle="1" w:styleId="6CA8C4CD27F549FE9CDAAFEE0C67B345">
    <w:name w:val="6CA8C4CD27F549FE9CDAAFEE0C67B345"/>
    <w:rsid w:val="00395F01"/>
  </w:style>
  <w:style w:type="paragraph" w:customStyle="1" w:styleId="BDA0C1D8CDFB4F9997CAB46F4016E2AD">
    <w:name w:val="BDA0C1D8CDFB4F9997CAB46F4016E2AD"/>
    <w:rsid w:val="00395F01"/>
  </w:style>
  <w:style w:type="paragraph" w:customStyle="1" w:styleId="A6B1C7AA3E134FB1B54E1F83C0B1154B">
    <w:name w:val="A6B1C7AA3E134FB1B54E1F83C0B1154B"/>
    <w:rsid w:val="00395F01"/>
  </w:style>
  <w:style w:type="paragraph" w:customStyle="1" w:styleId="CBDDFBF9F9074D489B1A7F121AFABB08">
    <w:name w:val="CBDDFBF9F9074D489B1A7F121AFABB08"/>
    <w:rsid w:val="00C567B3"/>
  </w:style>
  <w:style w:type="paragraph" w:customStyle="1" w:styleId="BF7E318601AD4879BEEC57A5A01EB212">
    <w:name w:val="BF7E318601AD4879BEEC57A5A01EB212"/>
    <w:rsid w:val="00C567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Nyhedsbrev angående skolestart</Template>
  <TotalTime>1</TotalTime>
  <Pages>2</Pages>
  <Words>613</Words>
  <Characters>3743</Characters>
  <Application>Microsoft Office Word</Application>
  <DocSecurity>0</DocSecurity>
  <Lines>31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    &lt;Make It Your Own</vt:lpstr>
      <vt:lpstr>    Show Off Your Style</vt:lpstr>
      <vt:lpstr>More Important News/</vt:lpstr>
      <vt:lpstr>    &lt;Paint a Picture</vt:lpstr>
      <vt:lpstr>    Tables Aren’t Just For Numbers</vt:lpstr>
      <vt:lpstr>    A Quick Sidebar…</vt:lpstr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trin7888</dc:creator>
  <cp:keywords/>
  <cp:lastModifiedBy>Trine Aslaug Hansen</cp:lastModifiedBy>
  <cp:revision>3</cp:revision>
  <dcterms:created xsi:type="dcterms:W3CDTF">2017-10-03T21:02:00Z</dcterms:created>
  <dcterms:modified xsi:type="dcterms:W3CDTF">2017-10-03T21:04:00Z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